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6E7C79" w14:textId="77777777" w:rsidR="0013040C" w:rsidRDefault="00EE42F9" w:rsidP="007305F9">
      <w:pPr>
        <w:spacing w:after="0"/>
        <w:jc w:val="center"/>
        <w:rPr>
          <w:rFonts w:ascii="Century Gothic" w:hAnsi="Century Gothic"/>
          <w:sz w:val="24"/>
        </w:rPr>
      </w:pPr>
      <w:r w:rsidRPr="00EE42F9">
        <w:rPr>
          <w:rFonts w:ascii="Century Gothic" w:hAnsi="Century Gothic"/>
          <w:sz w:val="24"/>
        </w:rPr>
        <w:t>Gemeindekindergarten Annaberg und alterserweiterte Kindergruppe der Gemeinde Annaberg</w:t>
      </w:r>
    </w:p>
    <w:p w14:paraId="33A9FB95" w14:textId="77777777" w:rsidR="00EE42F9" w:rsidRPr="00EE42F9" w:rsidRDefault="00EE42F9" w:rsidP="00EE42F9">
      <w:pPr>
        <w:spacing w:after="0"/>
        <w:jc w:val="center"/>
        <w:rPr>
          <w:rFonts w:ascii="Century Gothic" w:hAnsi="Century Gothic"/>
          <w:sz w:val="24"/>
        </w:rPr>
      </w:pPr>
    </w:p>
    <w:p w14:paraId="1B2563DD" w14:textId="77777777" w:rsidR="00EE42F9" w:rsidRDefault="00EE42F9" w:rsidP="00EE42F9">
      <w:pPr>
        <w:spacing w:after="0"/>
        <w:jc w:val="center"/>
        <w:rPr>
          <w:rFonts w:ascii="Century Gothic" w:hAnsi="Century Gothic"/>
          <w:b/>
          <w:sz w:val="36"/>
          <w:szCs w:val="36"/>
        </w:rPr>
      </w:pPr>
      <w:r w:rsidRPr="00EE42F9">
        <w:rPr>
          <w:rFonts w:ascii="Century Gothic" w:hAnsi="Century Gothic"/>
          <w:b/>
          <w:sz w:val="36"/>
          <w:szCs w:val="36"/>
        </w:rPr>
        <w:t xml:space="preserve">Anmeldung </w:t>
      </w:r>
    </w:p>
    <w:p w14:paraId="0474DBDF" w14:textId="23A04759" w:rsidR="00EE42F9" w:rsidRPr="007305F9" w:rsidRDefault="00EE42F9" w:rsidP="007305F9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r w:rsidRPr="00EE42F9">
        <w:rPr>
          <w:rFonts w:ascii="Century Gothic" w:hAnsi="Century Gothic"/>
          <w:b/>
          <w:sz w:val="28"/>
          <w:szCs w:val="28"/>
        </w:rPr>
        <w:t>zur Aufnahme in eine Betreuungseinrichtung für das Kindergartenjahr 20</w:t>
      </w:r>
      <w:r w:rsidR="008A088E">
        <w:rPr>
          <w:rFonts w:ascii="Century Gothic" w:hAnsi="Century Gothic"/>
          <w:b/>
          <w:sz w:val="28"/>
          <w:szCs w:val="28"/>
        </w:rPr>
        <w:t>___</w:t>
      </w:r>
      <w:r w:rsidRPr="00EE42F9">
        <w:rPr>
          <w:rFonts w:ascii="Century Gothic" w:hAnsi="Century Gothic"/>
          <w:b/>
          <w:sz w:val="28"/>
          <w:szCs w:val="28"/>
        </w:rPr>
        <w:t>/</w:t>
      </w:r>
      <w:r w:rsidR="008A088E">
        <w:rPr>
          <w:rFonts w:ascii="Century Gothic" w:hAnsi="Century Gothic"/>
          <w:b/>
          <w:sz w:val="28"/>
          <w:szCs w:val="28"/>
        </w:rPr>
        <w:t>___</w:t>
      </w:r>
    </w:p>
    <w:p w14:paraId="1223B189" w14:textId="77777777" w:rsidR="00723051" w:rsidRDefault="00723051" w:rsidP="00EE42F9">
      <w:pPr>
        <w:spacing w:after="0"/>
        <w:rPr>
          <w:rFonts w:ascii="Century Gothic" w:hAnsi="Century Gothic"/>
          <w:b/>
          <w:sz w:val="24"/>
          <w:szCs w:val="24"/>
        </w:rPr>
      </w:pPr>
      <w:bookmarkStart w:id="0" w:name="_GoBack"/>
      <w:bookmarkEnd w:id="0"/>
    </w:p>
    <w:p w14:paraId="7E5E9F18" w14:textId="77777777" w:rsidR="00723051" w:rsidRDefault="00723051" w:rsidP="00EE42F9">
      <w:pPr>
        <w:spacing w:after="0"/>
        <w:rPr>
          <w:rFonts w:ascii="Century Gothic" w:hAnsi="Century Gothic"/>
          <w:b/>
          <w:sz w:val="24"/>
          <w:szCs w:val="24"/>
        </w:rPr>
      </w:pPr>
    </w:p>
    <w:p w14:paraId="0F0A631E" w14:textId="77777777" w:rsidR="00EE42F9" w:rsidRDefault="00EE42F9" w:rsidP="00EE42F9">
      <w:pPr>
        <w:spacing w:after="0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Kind: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77"/>
        <w:gridCol w:w="2090"/>
        <w:gridCol w:w="2605"/>
        <w:gridCol w:w="2090"/>
      </w:tblGrid>
      <w:tr w:rsidR="00EE42F9" w14:paraId="2B1D24B0" w14:textId="77777777" w:rsidTr="003F5007">
        <w:tc>
          <w:tcPr>
            <w:tcW w:w="2293" w:type="dxa"/>
          </w:tcPr>
          <w:p w14:paraId="1C893211" w14:textId="77777777" w:rsidR="00EE42F9" w:rsidRDefault="00EE42F9" w:rsidP="00EE42F9">
            <w:pPr>
              <w:spacing w:after="0"/>
              <w:rPr>
                <w:rFonts w:ascii="Century Gothic" w:hAnsi="Century Gothic"/>
                <w:sz w:val="24"/>
                <w:szCs w:val="24"/>
              </w:rPr>
            </w:pPr>
          </w:p>
          <w:p w14:paraId="56528A8B" w14:textId="77777777" w:rsidR="00EE42F9" w:rsidRDefault="00EE42F9" w:rsidP="00EE42F9">
            <w:pPr>
              <w:spacing w:after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Familienname:</w:t>
            </w:r>
          </w:p>
        </w:tc>
        <w:tc>
          <w:tcPr>
            <w:tcW w:w="2195" w:type="dxa"/>
          </w:tcPr>
          <w:p w14:paraId="3799E491" w14:textId="77777777" w:rsidR="00EE42F9" w:rsidRDefault="00EE42F9" w:rsidP="00EE42F9">
            <w:pPr>
              <w:spacing w:after="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05" w:type="dxa"/>
          </w:tcPr>
          <w:p w14:paraId="25E261FF" w14:textId="77777777" w:rsidR="00EE42F9" w:rsidRDefault="00EE42F9" w:rsidP="00EE42F9">
            <w:pPr>
              <w:spacing w:after="0"/>
              <w:rPr>
                <w:rFonts w:ascii="Century Gothic" w:hAnsi="Century Gothic"/>
                <w:sz w:val="24"/>
                <w:szCs w:val="24"/>
              </w:rPr>
            </w:pPr>
          </w:p>
          <w:p w14:paraId="78D64CE0" w14:textId="77777777" w:rsidR="00EE42F9" w:rsidRDefault="00EE42F9" w:rsidP="00EE42F9">
            <w:pPr>
              <w:spacing w:after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Vorname:</w:t>
            </w:r>
          </w:p>
        </w:tc>
        <w:tc>
          <w:tcPr>
            <w:tcW w:w="2195" w:type="dxa"/>
          </w:tcPr>
          <w:p w14:paraId="50501407" w14:textId="77777777" w:rsidR="00EE42F9" w:rsidRDefault="00EE42F9" w:rsidP="00EE42F9">
            <w:pPr>
              <w:spacing w:after="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F5007" w14:paraId="02F9D01C" w14:textId="77777777" w:rsidTr="008E5FA0">
        <w:tc>
          <w:tcPr>
            <w:tcW w:w="9288" w:type="dxa"/>
            <w:gridSpan w:val="4"/>
          </w:tcPr>
          <w:p w14:paraId="18154D1B" w14:textId="77777777" w:rsidR="007305F9" w:rsidRDefault="007305F9" w:rsidP="00EE42F9">
            <w:pPr>
              <w:spacing w:after="0"/>
              <w:rPr>
                <w:rFonts w:ascii="Century Gothic" w:hAnsi="Century Gothic"/>
                <w:sz w:val="24"/>
                <w:szCs w:val="24"/>
              </w:rPr>
            </w:pPr>
          </w:p>
          <w:p w14:paraId="043BBE22" w14:textId="77777777" w:rsidR="003F5007" w:rsidRDefault="003F5007" w:rsidP="00EE42F9">
            <w:pPr>
              <w:spacing w:after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Hauptwohnsitz/Wohnadresse:</w:t>
            </w:r>
          </w:p>
        </w:tc>
      </w:tr>
      <w:tr w:rsidR="00EE42F9" w14:paraId="42A89850" w14:textId="77777777" w:rsidTr="003F5007">
        <w:tc>
          <w:tcPr>
            <w:tcW w:w="2293" w:type="dxa"/>
          </w:tcPr>
          <w:p w14:paraId="44B166A9" w14:textId="77777777" w:rsidR="007305F9" w:rsidRDefault="007305F9" w:rsidP="00EE42F9">
            <w:pPr>
              <w:spacing w:after="0"/>
              <w:rPr>
                <w:rFonts w:ascii="Century Gothic" w:hAnsi="Century Gothic"/>
                <w:sz w:val="24"/>
                <w:szCs w:val="24"/>
              </w:rPr>
            </w:pPr>
          </w:p>
          <w:p w14:paraId="64BC4CD8" w14:textId="77777777" w:rsidR="00EE42F9" w:rsidRDefault="00EE42F9" w:rsidP="00EE42F9">
            <w:pPr>
              <w:spacing w:after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Geburtsdatum:</w:t>
            </w:r>
          </w:p>
        </w:tc>
        <w:tc>
          <w:tcPr>
            <w:tcW w:w="2195" w:type="dxa"/>
          </w:tcPr>
          <w:p w14:paraId="26DCD715" w14:textId="77777777" w:rsidR="00EE42F9" w:rsidRDefault="00EE42F9" w:rsidP="00EE42F9">
            <w:pPr>
              <w:spacing w:after="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05" w:type="dxa"/>
          </w:tcPr>
          <w:p w14:paraId="01340797" w14:textId="77777777" w:rsidR="007305F9" w:rsidRDefault="007305F9" w:rsidP="00EE42F9">
            <w:pPr>
              <w:spacing w:after="0"/>
              <w:rPr>
                <w:rFonts w:ascii="Century Gothic" w:hAnsi="Century Gothic"/>
                <w:sz w:val="24"/>
                <w:szCs w:val="24"/>
              </w:rPr>
            </w:pPr>
          </w:p>
          <w:p w14:paraId="4413DFDB" w14:textId="77777777" w:rsidR="00EE42F9" w:rsidRDefault="00EE42F9" w:rsidP="00EE42F9">
            <w:pPr>
              <w:spacing w:after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Staatsangehörigkeit:</w:t>
            </w:r>
          </w:p>
        </w:tc>
        <w:tc>
          <w:tcPr>
            <w:tcW w:w="2195" w:type="dxa"/>
          </w:tcPr>
          <w:p w14:paraId="497FB0A5" w14:textId="77777777" w:rsidR="00EE42F9" w:rsidRDefault="00EE42F9" w:rsidP="00EE42F9">
            <w:pPr>
              <w:spacing w:after="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F5007" w14:paraId="4FF1E610" w14:textId="77777777" w:rsidTr="00E303CA">
        <w:tc>
          <w:tcPr>
            <w:tcW w:w="9288" w:type="dxa"/>
            <w:gridSpan w:val="4"/>
          </w:tcPr>
          <w:p w14:paraId="58E7FDE4" w14:textId="77777777" w:rsidR="007305F9" w:rsidRDefault="007305F9" w:rsidP="00EE42F9">
            <w:pPr>
              <w:spacing w:after="0"/>
              <w:rPr>
                <w:rFonts w:ascii="Century Gothic" w:hAnsi="Century Gothic"/>
                <w:sz w:val="24"/>
                <w:szCs w:val="24"/>
              </w:rPr>
            </w:pPr>
          </w:p>
          <w:p w14:paraId="570402F2" w14:textId="77777777" w:rsidR="003F5007" w:rsidRDefault="003F5007" w:rsidP="00EE42F9">
            <w:pPr>
              <w:spacing w:after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Religionszugehörigkeit:</w:t>
            </w:r>
          </w:p>
        </w:tc>
      </w:tr>
      <w:tr w:rsidR="003F5007" w14:paraId="2C781119" w14:textId="77777777" w:rsidTr="00E303CA">
        <w:tc>
          <w:tcPr>
            <w:tcW w:w="9288" w:type="dxa"/>
            <w:gridSpan w:val="4"/>
          </w:tcPr>
          <w:p w14:paraId="0E13E016" w14:textId="77777777" w:rsidR="007305F9" w:rsidRDefault="007305F9" w:rsidP="00EE42F9">
            <w:pPr>
              <w:spacing w:after="0"/>
              <w:rPr>
                <w:rFonts w:ascii="Century Gothic" w:hAnsi="Century Gothic"/>
                <w:sz w:val="24"/>
                <w:szCs w:val="24"/>
              </w:rPr>
            </w:pPr>
          </w:p>
          <w:p w14:paraId="2B887187" w14:textId="77777777" w:rsidR="003F5007" w:rsidRDefault="003F5007" w:rsidP="00EE42F9">
            <w:pPr>
              <w:spacing w:after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Muttersprache:</w:t>
            </w:r>
          </w:p>
        </w:tc>
      </w:tr>
      <w:tr w:rsidR="003F5007" w14:paraId="317E4799" w14:textId="77777777" w:rsidTr="00471A94">
        <w:tc>
          <w:tcPr>
            <w:tcW w:w="9288" w:type="dxa"/>
            <w:gridSpan w:val="4"/>
          </w:tcPr>
          <w:p w14:paraId="1534C9BF" w14:textId="77777777" w:rsidR="007305F9" w:rsidRDefault="007305F9" w:rsidP="00EE42F9">
            <w:pPr>
              <w:spacing w:after="0"/>
              <w:rPr>
                <w:rFonts w:ascii="Century Gothic" w:hAnsi="Century Gothic"/>
                <w:sz w:val="24"/>
                <w:szCs w:val="24"/>
              </w:rPr>
            </w:pPr>
          </w:p>
          <w:p w14:paraId="252C59D0" w14:textId="77777777" w:rsidR="003F5007" w:rsidRDefault="003F5007" w:rsidP="00EE42F9">
            <w:pPr>
              <w:spacing w:after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Deutschkenntnisse:  o Ja                      o Nein</w:t>
            </w:r>
          </w:p>
        </w:tc>
      </w:tr>
      <w:tr w:rsidR="007305F9" w14:paraId="2E8237F3" w14:textId="77777777" w:rsidTr="00471A94">
        <w:tc>
          <w:tcPr>
            <w:tcW w:w="9288" w:type="dxa"/>
            <w:gridSpan w:val="4"/>
          </w:tcPr>
          <w:p w14:paraId="548D738D" w14:textId="77777777" w:rsidR="007305F9" w:rsidRDefault="007305F9" w:rsidP="007305F9">
            <w:pPr>
              <w:spacing w:after="0"/>
              <w:rPr>
                <w:rFonts w:ascii="Century Gothic" w:hAnsi="Century Gothic"/>
                <w:sz w:val="24"/>
                <w:szCs w:val="24"/>
              </w:rPr>
            </w:pPr>
            <w:r w:rsidRPr="007305F9">
              <w:rPr>
                <w:rFonts w:ascii="Century Gothic" w:hAnsi="Century Gothic"/>
                <w:sz w:val="24"/>
                <w:szCs w:val="24"/>
              </w:rPr>
              <w:t xml:space="preserve">Anmerkungen zum Kind: (Krankheiten, Allergien, </w:t>
            </w:r>
            <w:proofErr w:type="gramStart"/>
            <w:r w:rsidRPr="007305F9">
              <w:rPr>
                <w:rFonts w:ascii="Century Gothic" w:hAnsi="Century Gothic"/>
                <w:sz w:val="24"/>
                <w:szCs w:val="24"/>
              </w:rPr>
              <w:t>Beeinträchtigungen,…</w:t>
            </w:r>
            <w:proofErr w:type="gramEnd"/>
            <w:r w:rsidRPr="007305F9">
              <w:rPr>
                <w:rFonts w:ascii="Century Gothic" w:hAnsi="Century Gothic"/>
                <w:sz w:val="24"/>
                <w:szCs w:val="24"/>
              </w:rPr>
              <w:t>…)</w:t>
            </w:r>
          </w:p>
          <w:p w14:paraId="5196C030" w14:textId="77777777" w:rsidR="007305F9" w:rsidRDefault="007305F9" w:rsidP="007305F9">
            <w:pPr>
              <w:spacing w:after="0"/>
              <w:rPr>
                <w:rFonts w:ascii="Century Gothic" w:hAnsi="Century Gothic"/>
                <w:sz w:val="24"/>
                <w:szCs w:val="24"/>
              </w:rPr>
            </w:pPr>
          </w:p>
          <w:p w14:paraId="1F57D4B8" w14:textId="77777777" w:rsidR="007305F9" w:rsidRDefault="007305F9" w:rsidP="007305F9">
            <w:pPr>
              <w:spacing w:after="0"/>
              <w:rPr>
                <w:rFonts w:ascii="Century Gothic" w:hAnsi="Century Gothic"/>
                <w:sz w:val="24"/>
                <w:szCs w:val="24"/>
              </w:rPr>
            </w:pPr>
          </w:p>
          <w:p w14:paraId="0788642C" w14:textId="77777777" w:rsidR="007305F9" w:rsidRDefault="007305F9" w:rsidP="00EE42F9">
            <w:pPr>
              <w:spacing w:after="0"/>
              <w:rPr>
                <w:rFonts w:ascii="Century Gothic" w:hAnsi="Century Gothic"/>
                <w:sz w:val="24"/>
                <w:szCs w:val="24"/>
              </w:rPr>
            </w:pPr>
          </w:p>
          <w:p w14:paraId="1677B0D9" w14:textId="77777777" w:rsidR="007305F9" w:rsidRDefault="007305F9" w:rsidP="00EE42F9">
            <w:pPr>
              <w:spacing w:after="0"/>
              <w:rPr>
                <w:rFonts w:ascii="Century Gothic" w:hAnsi="Century Gothic"/>
                <w:sz w:val="24"/>
                <w:szCs w:val="24"/>
              </w:rPr>
            </w:pPr>
          </w:p>
          <w:p w14:paraId="08C8258A" w14:textId="77777777" w:rsidR="00723051" w:rsidRDefault="00723051" w:rsidP="00EE42F9">
            <w:pPr>
              <w:spacing w:after="0"/>
              <w:rPr>
                <w:rFonts w:ascii="Century Gothic" w:hAnsi="Century Gothic"/>
                <w:sz w:val="24"/>
                <w:szCs w:val="24"/>
              </w:rPr>
            </w:pPr>
          </w:p>
          <w:p w14:paraId="0154D529" w14:textId="77777777" w:rsidR="007305F9" w:rsidRDefault="007305F9" w:rsidP="00EE42F9">
            <w:pPr>
              <w:spacing w:after="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305F9" w14:paraId="1CC66A80" w14:textId="77777777" w:rsidTr="00471A94">
        <w:tc>
          <w:tcPr>
            <w:tcW w:w="9288" w:type="dxa"/>
            <w:gridSpan w:val="4"/>
          </w:tcPr>
          <w:p w14:paraId="54A925A4" w14:textId="77777777" w:rsidR="007305F9" w:rsidRPr="007305F9" w:rsidRDefault="007305F9" w:rsidP="007305F9">
            <w:pPr>
              <w:spacing w:after="0"/>
              <w:rPr>
                <w:rFonts w:ascii="Century Gothic" w:hAnsi="Century Gothic"/>
                <w:sz w:val="24"/>
                <w:szCs w:val="24"/>
              </w:rPr>
            </w:pPr>
            <w:r w:rsidRPr="007305F9">
              <w:rPr>
                <w:rFonts w:ascii="Century Gothic" w:hAnsi="Century Gothic"/>
                <w:sz w:val="24"/>
                <w:szCs w:val="24"/>
              </w:rPr>
              <w:t>Erhält ihr Kind Therapien?                     o Ja                      o</w:t>
            </w:r>
            <w:r w:rsidR="006633BF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7305F9">
              <w:rPr>
                <w:rFonts w:ascii="Century Gothic" w:hAnsi="Century Gothic"/>
                <w:sz w:val="24"/>
                <w:szCs w:val="24"/>
              </w:rPr>
              <w:t>Nein</w:t>
            </w:r>
          </w:p>
          <w:p w14:paraId="7815EB0A" w14:textId="77777777" w:rsidR="007305F9" w:rsidRPr="007305F9" w:rsidRDefault="007305F9" w:rsidP="007305F9">
            <w:pPr>
              <w:spacing w:after="0"/>
              <w:rPr>
                <w:rFonts w:ascii="Century Gothic" w:hAnsi="Century Gothic"/>
                <w:sz w:val="24"/>
                <w:szCs w:val="24"/>
              </w:rPr>
            </w:pPr>
          </w:p>
          <w:p w14:paraId="7BE6DAB6" w14:textId="77777777" w:rsidR="007305F9" w:rsidRPr="007305F9" w:rsidRDefault="007305F9" w:rsidP="007305F9">
            <w:pPr>
              <w:spacing w:after="0"/>
              <w:rPr>
                <w:rFonts w:ascii="Century Gothic" w:hAnsi="Century Gothic"/>
                <w:sz w:val="24"/>
                <w:szCs w:val="24"/>
              </w:rPr>
            </w:pPr>
            <w:r w:rsidRPr="007305F9">
              <w:rPr>
                <w:rFonts w:ascii="Century Gothic" w:hAnsi="Century Gothic"/>
                <w:sz w:val="24"/>
                <w:szCs w:val="24"/>
              </w:rPr>
              <w:t xml:space="preserve">(Frühförderung, Logopädie, </w:t>
            </w:r>
            <w:proofErr w:type="gramStart"/>
            <w:r w:rsidRPr="007305F9">
              <w:rPr>
                <w:rFonts w:ascii="Century Gothic" w:hAnsi="Century Gothic"/>
                <w:sz w:val="24"/>
                <w:szCs w:val="24"/>
              </w:rPr>
              <w:t>Ergotherapie,…</w:t>
            </w:r>
            <w:proofErr w:type="gramEnd"/>
            <w:r w:rsidRPr="007305F9">
              <w:rPr>
                <w:rFonts w:ascii="Century Gothic" w:hAnsi="Century Gothic"/>
                <w:sz w:val="24"/>
                <w:szCs w:val="24"/>
              </w:rPr>
              <w:t>.) Welche?</w:t>
            </w:r>
          </w:p>
          <w:p w14:paraId="62617086" w14:textId="77777777" w:rsidR="007305F9" w:rsidRDefault="007305F9" w:rsidP="00EE42F9">
            <w:pPr>
              <w:spacing w:after="0"/>
              <w:rPr>
                <w:rFonts w:ascii="Century Gothic" w:hAnsi="Century Gothic"/>
                <w:sz w:val="24"/>
                <w:szCs w:val="24"/>
              </w:rPr>
            </w:pPr>
          </w:p>
          <w:p w14:paraId="4F26C0FC" w14:textId="77777777" w:rsidR="00567E6B" w:rsidRDefault="00567E6B" w:rsidP="00EE42F9">
            <w:pPr>
              <w:spacing w:after="0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02F07A02" w14:textId="77777777" w:rsidR="00897E85" w:rsidRDefault="00897E85" w:rsidP="007305F9">
      <w:pPr>
        <w:spacing w:after="0"/>
        <w:rPr>
          <w:rFonts w:ascii="Century Gothic" w:hAnsi="Century Gothic"/>
          <w:b/>
          <w:sz w:val="28"/>
          <w:szCs w:val="28"/>
        </w:rPr>
      </w:pPr>
    </w:p>
    <w:p w14:paraId="5E855978" w14:textId="77777777" w:rsidR="007305F9" w:rsidRPr="00EE42F9" w:rsidRDefault="007305F9" w:rsidP="007305F9">
      <w:pPr>
        <w:spacing w:after="0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lastRenderedPageBreak/>
        <w:t>Mutter: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23"/>
        <w:gridCol w:w="1418"/>
        <w:gridCol w:w="3003"/>
        <w:gridCol w:w="1418"/>
      </w:tblGrid>
      <w:tr w:rsidR="007305F9" w:rsidRPr="007305F9" w14:paraId="3DC2C752" w14:textId="77777777" w:rsidTr="007305F9">
        <w:tc>
          <w:tcPr>
            <w:tcW w:w="3281" w:type="dxa"/>
          </w:tcPr>
          <w:p w14:paraId="3CC63A05" w14:textId="77777777" w:rsidR="007305F9" w:rsidRPr="007305F9" w:rsidRDefault="007305F9" w:rsidP="007305F9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  <w:r w:rsidRPr="007305F9">
              <w:rPr>
                <w:rFonts w:ascii="Century Gothic" w:hAnsi="Century Gothic"/>
                <w:sz w:val="28"/>
                <w:szCs w:val="28"/>
              </w:rPr>
              <w:t>Familienname:</w:t>
            </w:r>
          </w:p>
        </w:tc>
        <w:tc>
          <w:tcPr>
            <w:tcW w:w="1502" w:type="dxa"/>
          </w:tcPr>
          <w:p w14:paraId="1BACB21A" w14:textId="77777777" w:rsidR="007305F9" w:rsidRPr="007305F9" w:rsidRDefault="007305F9" w:rsidP="007305F9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003" w:type="dxa"/>
          </w:tcPr>
          <w:p w14:paraId="4B395295" w14:textId="77777777" w:rsidR="007305F9" w:rsidRPr="007305F9" w:rsidRDefault="007305F9" w:rsidP="007305F9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  <w:r w:rsidRPr="007305F9">
              <w:rPr>
                <w:rFonts w:ascii="Century Gothic" w:hAnsi="Century Gothic"/>
                <w:sz w:val="28"/>
                <w:szCs w:val="28"/>
              </w:rPr>
              <w:t>Vorname:</w:t>
            </w:r>
          </w:p>
        </w:tc>
        <w:tc>
          <w:tcPr>
            <w:tcW w:w="1502" w:type="dxa"/>
          </w:tcPr>
          <w:p w14:paraId="7121EE60" w14:textId="77777777" w:rsidR="007305F9" w:rsidRPr="007305F9" w:rsidRDefault="007305F9" w:rsidP="007305F9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7305F9" w:rsidRPr="007305F9" w14:paraId="70D6793A" w14:textId="77777777" w:rsidTr="007305F9">
        <w:tc>
          <w:tcPr>
            <w:tcW w:w="9288" w:type="dxa"/>
            <w:gridSpan w:val="4"/>
          </w:tcPr>
          <w:p w14:paraId="746564BC" w14:textId="77777777" w:rsidR="007305F9" w:rsidRPr="007305F9" w:rsidRDefault="007305F9" w:rsidP="007305F9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  <w:r w:rsidRPr="007305F9">
              <w:rPr>
                <w:rFonts w:ascii="Century Gothic" w:hAnsi="Century Gothic"/>
                <w:sz w:val="28"/>
                <w:szCs w:val="28"/>
              </w:rPr>
              <w:t>Hauptwohnsitz/Wohnadresse:</w:t>
            </w:r>
          </w:p>
        </w:tc>
      </w:tr>
      <w:tr w:rsidR="007305F9" w:rsidRPr="007305F9" w14:paraId="4163FA69" w14:textId="77777777" w:rsidTr="007305F9">
        <w:tc>
          <w:tcPr>
            <w:tcW w:w="3281" w:type="dxa"/>
          </w:tcPr>
          <w:p w14:paraId="6EF5ACDD" w14:textId="77777777" w:rsidR="007305F9" w:rsidRPr="007305F9" w:rsidRDefault="007305F9" w:rsidP="007305F9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Geburtsdatum:</w:t>
            </w:r>
          </w:p>
        </w:tc>
        <w:tc>
          <w:tcPr>
            <w:tcW w:w="1502" w:type="dxa"/>
          </w:tcPr>
          <w:p w14:paraId="61F591CB" w14:textId="77777777" w:rsidR="007305F9" w:rsidRPr="007305F9" w:rsidRDefault="007305F9" w:rsidP="007305F9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003" w:type="dxa"/>
          </w:tcPr>
          <w:p w14:paraId="24E70E29" w14:textId="77777777" w:rsidR="007305F9" w:rsidRPr="007305F9" w:rsidRDefault="007305F9" w:rsidP="007305F9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Staatsangehörigkeit:</w:t>
            </w:r>
          </w:p>
        </w:tc>
        <w:tc>
          <w:tcPr>
            <w:tcW w:w="1502" w:type="dxa"/>
          </w:tcPr>
          <w:p w14:paraId="4F170692" w14:textId="77777777" w:rsidR="007305F9" w:rsidRPr="007305F9" w:rsidRDefault="007305F9" w:rsidP="007305F9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7305F9" w:rsidRPr="007305F9" w14:paraId="5D46F169" w14:textId="77777777" w:rsidTr="007305F9">
        <w:tc>
          <w:tcPr>
            <w:tcW w:w="3281" w:type="dxa"/>
          </w:tcPr>
          <w:p w14:paraId="338A7326" w14:textId="77777777" w:rsidR="007305F9" w:rsidRPr="007305F9" w:rsidRDefault="007305F9" w:rsidP="007305F9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Telefonnummer:</w:t>
            </w:r>
          </w:p>
        </w:tc>
        <w:tc>
          <w:tcPr>
            <w:tcW w:w="1502" w:type="dxa"/>
          </w:tcPr>
          <w:p w14:paraId="61704CF3" w14:textId="77777777" w:rsidR="007305F9" w:rsidRPr="007305F9" w:rsidRDefault="007305F9" w:rsidP="007305F9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003" w:type="dxa"/>
          </w:tcPr>
          <w:p w14:paraId="2C44DF72" w14:textId="77777777" w:rsidR="007305F9" w:rsidRPr="007305F9" w:rsidRDefault="007305F9" w:rsidP="007305F9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e-mail</w:t>
            </w:r>
            <w:proofErr w:type="spellEnd"/>
            <w:r>
              <w:rPr>
                <w:rFonts w:ascii="Century Gothic" w:hAnsi="Century Gothic"/>
                <w:sz w:val="28"/>
                <w:szCs w:val="28"/>
              </w:rPr>
              <w:t>:</w:t>
            </w:r>
          </w:p>
        </w:tc>
        <w:tc>
          <w:tcPr>
            <w:tcW w:w="1502" w:type="dxa"/>
          </w:tcPr>
          <w:p w14:paraId="693CD1BB" w14:textId="77777777" w:rsidR="007305F9" w:rsidRPr="007305F9" w:rsidRDefault="007305F9" w:rsidP="007305F9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7305F9" w:rsidRPr="007305F9" w14:paraId="21D3C6DF" w14:textId="77777777" w:rsidTr="007305F9">
        <w:trPr>
          <w:trHeight w:val="402"/>
        </w:trPr>
        <w:tc>
          <w:tcPr>
            <w:tcW w:w="9288" w:type="dxa"/>
            <w:gridSpan w:val="4"/>
          </w:tcPr>
          <w:p w14:paraId="05A83A5D" w14:textId="77777777" w:rsidR="007305F9" w:rsidRPr="007305F9" w:rsidRDefault="007305F9" w:rsidP="007305F9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Religionszugehörigkeit:</w:t>
            </w:r>
          </w:p>
        </w:tc>
      </w:tr>
      <w:tr w:rsidR="007305F9" w:rsidRPr="007305F9" w14:paraId="788089C8" w14:textId="77777777" w:rsidTr="007305F9">
        <w:trPr>
          <w:trHeight w:val="402"/>
        </w:trPr>
        <w:tc>
          <w:tcPr>
            <w:tcW w:w="9288" w:type="dxa"/>
            <w:gridSpan w:val="4"/>
          </w:tcPr>
          <w:p w14:paraId="54811E9F" w14:textId="77777777" w:rsidR="007305F9" w:rsidRDefault="007305F9" w:rsidP="007305F9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Familienstand:</w:t>
            </w:r>
          </w:p>
        </w:tc>
      </w:tr>
      <w:tr w:rsidR="007305F9" w:rsidRPr="007305F9" w14:paraId="139EF330" w14:textId="77777777" w:rsidTr="007305F9">
        <w:trPr>
          <w:trHeight w:val="402"/>
        </w:trPr>
        <w:tc>
          <w:tcPr>
            <w:tcW w:w="9288" w:type="dxa"/>
            <w:gridSpan w:val="4"/>
          </w:tcPr>
          <w:p w14:paraId="7632BD8E" w14:textId="77777777" w:rsidR="007305F9" w:rsidRDefault="007305F9" w:rsidP="007305F9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Beruf:             </w:t>
            </w:r>
            <w:r w:rsidR="00567E6B">
              <w:rPr>
                <w:rFonts w:ascii="Century Gothic" w:hAnsi="Century Gothic"/>
                <w:sz w:val="28"/>
                <w:szCs w:val="28"/>
              </w:rPr>
              <w:t xml:space="preserve">                           Arbeitgeber</w:t>
            </w:r>
            <w:r>
              <w:rPr>
                <w:rFonts w:ascii="Century Gothic" w:hAnsi="Century Gothic"/>
                <w:sz w:val="28"/>
                <w:szCs w:val="28"/>
              </w:rPr>
              <w:t>:</w:t>
            </w:r>
          </w:p>
        </w:tc>
      </w:tr>
    </w:tbl>
    <w:p w14:paraId="53E442FE" w14:textId="77777777" w:rsidR="00EE42F9" w:rsidRDefault="00EE42F9" w:rsidP="007305F9">
      <w:pPr>
        <w:spacing w:after="0"/>
        <w:rPr>
          <w:rFonts w:ascii="Century Gothic" w:hAnsi="Century Gothic"/>
          <w:b/>
          <w:sz w:val="28"/>
          <w:szCs w:val="28"/>
        </w:rPr>
      </w:pPr>
    </w:p>
    <w:p w14:paraId="76EAD9D8" w14:textId="77777777" w:rsidR="00567E6B" w:rsidRDefault="00567E6B" w:rsidP="007305F9">
      <w:pPr>
        <w:spacing w:after="0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Vater: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23"/>
        <w:gridCol w:w="1418"/>
        <w:gridCol w:w="3003"/>
        <w:gridCol w:w="1418"/>
      </w:tblGrid>
      <w:tr w:rsidR="00567E6B" w:rsidRPr="00567E6B" w14:paraId="219EF1E0" w14:textId="77777777" w:rsidTr="008D2409">
        <w:tc>
          <w:tcPr>
            <w:tcW w:w="3281" w:type="dxa"/>
          </w:tcPr>
          <w:p w14:paraId="2AB42FED" w14:textId="77777777" w:rsidR="00567E6B" w:rsidRPr="00567E6B" w:rsidRDefault="00567E6B" w:rsidP="00567E6B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  <w:r w:rsidRPr="00567E6B">
              <w:rPr>
                <w:rFonts w:ascii="Century Gothic" w:hAnsi="Century Gothic"/>
                <w:sz w:val="28"/>
                <w:szCs w:val="28"/>
              </w:rPr>
              <w:t>Familienname:</w:t>
            </w:r>
          </w:p>
        </w:tc>
        <w:tc>
          <w:tcPr>
            <w:tcW w:w="1502" w:type="dxa"/>
          </w:tcPr>
          <w:p w14:paraId="5D9F65B2" w14:textId="77777777" w:rsidR="00567E6B" w:rsidRPr="00567E6B" w:rsidRDefault="00567E6B" w:rsidP="00567E6B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003" w:type="dxa"/>
          </w:tcPr>
          <w:p w14:paraId="470D4C42" w14:textId="77777777" w:rsidR="00567E6B" w:rsidRPr="00567E6B" w:rsidRDefault="00567E6B" w:rsidP="00567E6B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  <w:r w:rsidRPr="00567E6B">
              <w:rPr>
                <w:rFonts w:ascii="Century Gothic" w:hAnsi="Century Gothic"/>
                <w:sz w:val="28"/>
                <w:szCs w:val="28"/>
              </w:rPr>
              <w:t>Vorname:</w:t>
            </w:r>
          </w:p>
        </w:tc>
        <w:tc>
          <w:tcPr>
            <w:tcW w:w="1502" w:type="dxa"/>
          </w:tcPr>
          <w:p w14:paraId="64335DB6" w14:textId="77777777" w:rsidR="00567E6B" w:rsidRPr="00567E6B" w:rsidRDefault="00567E6B" w:rsidP="00567E6B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567E6B" w:rsidRPr="00567E6B" w14:paraId="681C8F39" w14:textId="77777777" w:rsidTr="008D2409">
        <w:tc>
          <w:tcPr>
            <w:tcW w:w="9288" w:type="dxa"/>
            <w:gridSpan w:val="4"/>
          </w:tcPr>
          <w:p w14:paraId="69B1E149" w14:textId="77777777" w:rsidR="00567E6B" w:rsidRPr="00567E6B" w:rsidRDefault="00567E6B" w:rsidP="00567E6B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  <w:r w:rsidRPr="00567E6B">
              <w:rPr>
                <w:rFonts w:ascii="Century Gothic" w:hAnsi="Century Gothic"/>
                <w:sz w:val="28"/>
                <w:szCs w:val="28"/>
              </w:rPr>
              <w:t>Hauptwohnsitz/Wohnadresse:</w:t>
            </w:r>
          </w:p>
        </w:tc>
      </w:tr>
      <w:tr w:rsidR="00567E6B" w:rsidRPr="00567E6B" w14:paraId="41A6465A" w14:textId="77777777" w:rsidTr="008D2409">
        <w:tc>
          <w:tcPr>
            <w:tcW w:w="3281" w:type="dxa"/>
          </w:tcPr>
          <w:p w14:paraId="2AAF7884" w14:textId="77777777" w:rsidR="00567E6B" w:rsidRPr="00567E6B" w:rsidRDefault="00567E6B" w:rsidP="00567E6B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  <w:r w:rsidRPr="00567E6B">
              <w:rPr>
                <w:rFonts w:ascii="Century Gothic" w:hAnsi="Century Gothic"/>
                <w:sz w:val="28"/>
                <w:szCs w:val="28"/>
              </w:rPr>
              <w:t>Geburtsdatum:</w:t>
            </w:r>
          </w:p>
        </w:tc>
        <w:tc>
          <w:tcPr>
            <w:tcW w:w="1502" w:type="dxa"/>
          </w:tcPr>
          <w:p w14:paraId="28AF2EA1" w14:textId="77777777" w:rsidR="00567E6B" w:rsidRPr="00567E6B" w:rsidRDefault="00567E6B" w:rsidP="00567E6B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003" w:type="dxa"/>
          </w:tcPr>
          <w:p w14:paraId="639CA5B0" w14:textId="77777777" w:rsidR="00567E6B" w:rsidRPr="00567E6B" w:rsidRDefault="00567E6B" w:rsidP="00567E6B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  <w:r w:rsidRPr="00567E6B">
              <w:rPr>
                <w:rFonts w:ascii="Century Gothic" w:hAnsi="Century Gothic"/>
                <w:sz w:val="28"/>
                <w:szCs w:val="28"/>
              </w:rPr>
              <w:t>Staatsangehörigkeit:</w:t>
            </w:r>
          </w:p>
        </w:tc>
        <w:tc>
          <w:tcPr>
            <w:tcW w:w="1502" w:type="dxa"/>
          </w:tcPr>
          <w:p w14:paraId="0B8D2A8E" w14:textId="77777777" w:rsidR="00567E6B" w:rsidRPr="00567E6B" w:rsidRDefault="00567E6B" w:rsidP="00567E6B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567E6B" w:rsidRPr="00567E6B" w14:paraId="5B82A537" w14:textId="77777777" w:rsidTr="008D2409">
        <w:tc>
          <w:tcPr>
            <w:tcW w:w="3281" w:type="dxa"/>
          </w:tcPr>
          <w:p w14:paraId="22E5D073" w14:textId="77777777" w:rsidR="00567E6B" w:rsidRPr="00567E6B" w:rsidRDefault="00567E6B" w:rsidP="00567E6B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  <w:r w:rsidRPr="00567E6B">
              <w:rPr>
                <w:rFonts w:ascii="Century Gothic" w:hAnsi="Century Gothic"/>
                <w:sz w:val="28"/>
                <w:szCs w:val="28"/>
              </w:rPr>
              <w:t>Telefonnummer:</w:t>
            </w:r>
          </w:p>
        </w:tc>
        <w:tc>
          <w:tcPr>
            <w:tcW w:w="1502" w:type="dxa"/>
          </w:tcPr>
          <w:p w14:paraId="657A98E0" w14:textId="77777777" w:rsidR="00567E6B" w:rsidRPr="00567E6B" w:rsidRDefault="00567E6B" w:rsidP="00567E6B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003" w:type="dxa"/>
          </w:tcPr>
          <w:p w14:paraId="2B47C60F" w14:textId="77777777" w:rsidR="00567E6B" w:rsidRPr="00567E6B" w:rsidRDefault="00567E6B" w:rsidP="00567E6B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 w:rsidRPr="00567E6B">
              <w:rPr>
                <w:rFonts w:ascii="Century Gothic" w:hAnsi="Century Gothic"/>
                <w:sz w:val="28"/>
                <w:szCs w:val="28"/>
              </w:rPr>
              <w:t>e-mail</w:t>
            </w:r>
            <w:proofErr w:type="spellEnd"/>
            <w:r w:rsidRPr="00567E6B">
              <w:rPr>
                <w:rFonts w:ascii="Century Gothic" w:hAnsi="Century Gothic"/>
                <w:sz w:val="28"/>
                <w:szCs w:val="28"/>
              </w:rPr>
              <w:t>:</w:t>
            </w:r>
          </w:p>
        </w:tc>
        <w:tc>
          <w:tcPr>
            <w:tcW w:w="1502" w:type="dxa"/>
          </w:tcPr>
          <w:p w14:paraId="7B85EA83" w14:textId="77777777" w:rsidR="00567E6B" w:rsidRPr="00567E6B" w:rsidRDefault="00567E6B" w:rsidP="00567E6B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567E6B" w:rsidRPr="00567E6B" w14:paraId="7D08A1EC" w14:textId="77777777" w:rsidTr="008D2409">
        <w:trPr>
          <w:trHeight w:val="402"/>
        </w:trPr>
        <w:tc>
          <w:tcPr>
            <w:tcW w:w="9288" w:type="dxa"/>
            <w:gridSpan w:val="4"/>
          </w:tcPr>
          <w:p w14:paraId="3E09121C" w14:textId="77777777" w:rsidR="00567E6B" w:rsidRPr="00567E6B" w:rsidRDefault="00567E6B" w:rsidP="00567E6B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  <w:r w:rsidRPr="00567E6B">
              <w:rPr>
                <w:rFonts w:ascii="Century Gothic" w:hAnsi="Century Gothic"/>
                <w:sz w:val="28"/>
                <w:szCs w:val="28"/>
              </w:rPr>
              <w:t>Religionszugehörigkeit:</w:t>
            </w:r>
          </w:p>
        </w:tc>
      </w:tr>
      <w:tr w:rsidR="00567E6B" w:rsidRPr="00567E6B" w14:paraId="514B50EB" w14:textId="77777777" w:rsidTr="008D2409">
        <w:trPr>
          <w:trHeight w:val="402"/>
        </w:trPr>
        <w:tc>
          <w:tcPr>
            <w:tcW w:w="9288" w:type="dxa"/>
            <w:gridSpan w:val="4"/>
          </w:tcPr>
          <w:p w14:paraId="4F38CE33" w14:textId="77777777" w:rsidR="00567E6B" w:rsidRPr="00567E6B" w:rsidRDefault="00567E6B" w:rsidP="00567E6B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  <w:r w:rsidRPr="00567E6B">
              <w:rPr>
                <w:rFonts w:ascii="Century Gothic" w:hAnsi="Century Gothic"/>
                <w:sz w:val="28"/>
                <w:szCs w:val="28"/>
              </w:rPr>
              <w:t>Familienstand:</w:t>
            </w:r>
          </w:p>
        </w:tc>
      </w:tr>
      <w:tr w:rsidR="00567E6B" w:rsidRPr="00567E6B" w14:paraId="3EBE29B5" w14:textId="77777777" w:rsidTr="008D2409">
        <w:trPr>
          <w:trHeight w:val="402"/>
        </w:trPr>
        <w:tc>
          <w:tcPr>
            <w:tcW w:w="9288" w:type="dxa"/>
            <w:gridSpan w:val="4"/>
          </w:tcPr>
          <w:p w14:paraId="516C31C5" w14:textId="77777777" w:rsidR="00567E6B" w:rsidRPr="00567E6B" w:rsidRDefault="00567E6B" w:rsidP="00567E6B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  <w:r w:rsidRPr="00567E6B">
              <w:rPr>
                <w:rFonts w:ascii="Century Gothic" w:hAnsi="Century Gothic"/>
                <w:sz w:val="28"/>
                <w:szCs w:val="28"/>
              </w:rPr>
              <w:t xml:space="preserve">Beruf:             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                            Arbeitgeber</w:t>
            </w:r>
            <w:r w:rsidRPr="00567E6B">
              <w:rPr>
                <w:rFonts w:ascii="Century Gothic" w:hAnsi="Century Gothic"/>
                <w:sz w:val="28"/>
                <w:szCs w:val="28"/>
              </w:rPr>
              <w:t>:</w:t>
            </w:r>
          </w:p>
        </w:tc>
      </w:tr>
    </w:tbl>
    <w:p w14:paraId="2052E81C" w14:textId="77777777" w:rsidR="00567E6B" w:rsidRDefault="00567E6B" w:rsidP="007305F9">
      <w:pPr>
        <w:spacing w:after="0"/>
        <w:rPr>
          <w:rFonts w:ascii="Century Gothic" w:hAnsi="Century Gothic"/>
          <w:b/>
          <w:sz w:val="28"/>
          <w:szCs w:val="28"/>
        </w:rPr>
      </w:pPr>
    </w:p>
    <w:p w14:paraId="279F4E78" w14:textId="77777777" w:rsidR="00567E6B" w:rsidRDefault="00567E6B" w:rsidP="007305F9">
      <w:pPr>
        <w:spacing w:after="0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Geschwister: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04"/>
        <w:gridCol w:w="3042"/>
        <w:gridCol w:w="3016"/>
      </w:tblGrid>
      <w:tr w:rsidR="00567E6B" w14:paraId="7396D8FD" w14:textId="77777777" w:rsidTr="00567E6B">
        <w:tc>
          <w:tcPr>
            <w:tcW w:w="3070" w:type="dxa"/>
          </w:tcPr>
          <w:p w14:paraId="25921255" w14:textId="77777777" w:rsidR="00567E6B" w:rsidRPr="00567E6B" w:rsidRDefault="00567E6B" w:rsidP="007305F9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Name</w:t>
            </w:r>
          </w:p>
        </w:tc>
        <w:tc>
          <w:tcPr>
            <w:tcW w:w="3071" w:type="dxa"/>
          </w:tcPr>
          <w:p w14:paraId="6FD61E51" w14:textId="77777777" w:rsidR="00567E6B" w:rsidRPr="00567E6B" w:rsidRDefault="00567E6B" w:rsidP="007305F9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  <w:r w:rsidRPr="00567E6B">
              <w:rPr>
                <w:rFonts w:ascii="Century Gothic" w:hAnsi="Century Gothic"/>
                <w:sz w:val="28"/>
                <w:szCs w:val="28"/>
              </w:rPr>
              <w:t>Geburtsdatum</w:t>
            </w:r>
          </w:p>
        </w:tc>
        <w:tc>
          <w:tcPr>
            <w:tcW w:w="3071" w:type="dxa"/>
          </w:tcPr>
          <w:p w14:paraId="045608A8" w14:textId="77777777" w:rsidR="00567E6B" w:rsidRPr="00567E6B" w:rsidRDefault="00567E6B" w:rsidP="007305F9">
            <w:pPr>
              <w:spacing w:after="0"/>
              <w:rPr>
                <w:rFonts w:ascii="Century Gothic" w:hAnsi="Century Gothic"/>
              </w:rPr>
            </w:pPr>
            <w:r w:rsidRPr="00567E6B">
              <w:rPr>
                <w:rFonts w:ascii="Century Gothic" w:hAnsi="Century Gothic"/>
              </w:rPr>
              <w:t>Einrichtung in der das Kind betreut wird</w:t>
            </w:r>
          </w:p>
        </w:tc>
      </w:tr>
      <w:tr w:rsidR="00567E6B" w14:paraId="392317AA" w14:textId="77777777" w:rsidTr="00567E6B">
        <w:tc>
          <w:tcPr>
            <w:tcW w:w="3070" w:type="dxa"/>
          </w:tcPr>
          <w:p w14:paraId="7D0F5871" w14:textId="77777777" w:rsidR="00567E6B" w:rsidRDefault="00567E6B" w:rsidP="007305F9">
            <w:pPr>
              <w:spacing w:after="0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3071" w:type="dxa"/>
          </w:tcPr>
          <w:p w14:paraId="50C0F50A" w14:textId="77777777" w:rsidR="00567E6B" w:rsidRDefault="00567E6B" w:rsidP="007305F9">
            <w:pPr>
              <w:spacing w:after="0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3071" w:type="dxa"/>
          </w:tcPr>
          <w:p w14:paraId="15856291" w14:textId="77777777" w:rsidR="00567E6B" w:rsidRDefault="00567E6B" w:rsidP="007305F9">
            <w:pPr>
              <w:spacing w:after="0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567E6B" w14:paraId="7AA3CCEB" w14:textId="77777777" w:rsidTr="00567E6B">
        <w:tc>
          <w:tcPr>
            <w:tcW w:w="3070" w:type="dxa"/>
          </w:tcPr>
          <w:p w14:paraId="124F9713" w14:textId="77777777" w:rsidR="00567E6B" w:rsidRDefault="00567E6B" w:rsidP="007305F9">
            <w:pPr>
              <w:spacing w:after="0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3071" w:type="dxa"/>
          </w:tcPr>
          <w:p w14:paraId="12635DDE" w14:textId="77777777" w:rsidR="00567E6B" w:rsidRDefault="00567E6B" w:rsidP="007305F9">
            <w:pPr>
              <w:spacing w:after="0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3071" w:type="dxa"/>
          </w:tcPr>
          <w:p w14:paraId="0914B657" w14:textId="77777777" w:rsidR="00567E6B" w:rsidRDefault="00567E6B" w:rsidP="007305F9">
            <w:pPr>
              <w:spacing w:after="0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567E6B" w14:paraId="1BE9E6DE" w14:textId="77777777" w:rsidTr="00567E6B">
        <w:tc>
          <w:tcPr>
            <w:tcW w:w="3070" w:type="dxa"/>
          </w:tcPr>
          <w:p w14:paraId="78F93EBD" w14:textId="77777777" w:rsidR="00567E6B" w:rsidRDefault="00567E6B" w:rsidP="007305F9">
            <w:pPr>
              <w:spacing w:after="0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3071" w:type="dxa"/>
          </w:tcPr>
          <w:p w14:paraId="0CE8E41B" w14:textId="77777777" w:rsidR="00567E6B" w:rsidRDefault="00567E6B" w:rsidP="007305F9">
            <w:pPr>
              <w:spacing w:after="0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3071" w:type="dxa"/>
          </w:tcPr>
          <w:p w14:paraId="5D8394A2" w14:textId="77777777" w:rsidR="00567E6B" w:rsidRDefault="00567E6B" w:rsidP="007305F9">
            <w:pPr>
              <w:spacing w:after="0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567E6B" w14:paraId="4C295FA5" w14:textId="77777777" w:rsidTr="00567E6B">
        <w:tc>
          <w:tcPr>
            <w:tcW w:w="3070" w:type="dxa"/>
          </w:tcPr>
          <w:p w14:paraId="774A8838" w14:textId="77777777" w:rsidR="00567E6B" w:rsidRDefault="00567E6B" w:rsidP="007305F9">
            <w:pPr>
              <w:spacing w:after="0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3071" w:type="dxa"/>
          </w:tcPr>
          <w:p w14:paraId="0158C7AE" w14:textId="77777777" w:rsidR="00567E6B" w:rsidRDefault="00567E6B" w:rsidP="007305F9">
            <w:pPr>
              <w:spacing w:after="0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3071" w:type="dxa"/>
          </w:tcPr>
          <w:p w14:paraId="45F11116" w14:textId="77777777" w:rsidR="00567E6B" w:rsidRDefault="00567E6B" w:rsidP="007305F9">
            <w:pPr>
              <w:spacing w:after="0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</w:tbl>
    <w:p w14:paraId="6A471C66" w14:textId="77777777" w:rsidR="00F57F02" w:rsidRDefault="00F57F02" w:rsidP="007305F9">
      <w:pPr>
        <w:spacing w:after="0"/>
        <w:rPr>
          <w:rFonts w:ascii="Century Gothic" w:hAnsi="Century Gothic"/>
          <w:b/>
          <w:sz w:val="28"/>
          <w:szCs w:val="28"/>
        </w:rPr>
      </w:pPr>
    </w:p>
    <w:p w14:paraId="45195EA1" w14:textId="77777777" w:rsidR="00567E6B" w:rsidRPr="00F57F02" w:rsidRDefault="00567E6B" w:rsidP="007305F9">
      <w:pPr>
        <w:spacing w:after="0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Abholberechtigte </w:t>
      </w:r>
      <w:r w:rsidRPr="00F57F02">
        <w:rPr>
          <w:rFonts w:ascii="Century Gothic" w:hAnsi="Century Gothic"/>
          <w:b/>
          <w:sz w:val="28"/>
          <w:szCs w:val="28"/>
        </w:rPr>
        <w:t xml:space="preserve">Personen </w:t>
      </w:r>
      <w:r w:rsidRPr="00F57F02">
        <w:rPr>
          <w:rFonts w:ascii="Century Gothic" w:hAnsi="Century Gothic"/>
          <w:sz w:val="28"/>
          <w:szCs w:val="28"/>
        </w:rPr>
        <w:t>(Name, Tel. Nr.)</w:t>
      </w:r>
      <w:r w:rsidR="00F57F02" w:rsidRPr="00F57F02">
        <w:rPr>
          <w:rFonts w:ascii="Century Gothic" w:hAnsi="Century Gothic"/>
          <w:b/>
          <w:sz w:val="28"/>
          <w:szCs w:val="28"/>
        </w:rPr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67E6B" w14:paraId="11906CB8" w14:textId="77777777" w:rsidTr="00567E6B">
        <w:tc>
          <w:tcPr>
            <w:tcW w:w="9212" w:type="dxa"/>
          </w:tcPr>
          <w:p w14:paraId="79501DB4" w14:textId="77777777" w:rsidR="00567E6B" w:rsidRDefault="00567E6B" w:rsidP="007305F9">
            <w:pPr>
              <w:spacing w:after="0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567E6B" w14:paraId="6FCF6603" w14:textId="77777777" w:rsidTr="00567E6B">
        <w:tc>
          <w:tcPr>
            <w:tcW w:w="9212" w:type="dxa"/>
          </w:tcPr>
          <w:p w14:paraId="6CA778BA" w14:textId="77777777" w:rsidR="00567E6B" w:rsidRDefault="00567E6B" w:rsidP="007305F9">
            <w:pPr>
              <w:spacing w:after="0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567E6B" w14:paraId="6EB67D10" w14:textId="77777777" w:rsidTr="00567E6B">
        <w:tc>
          <w:tcPr>
            <w:tcW w:w="9212" w:type="dxa"/>
          </w:tcPr>
          <w:p w14:paraId="02897768" w14:textId="77777777" w:rsidR="00567E6B" w:rsidRDefault="00567E6B" w:rsidP="007305F9">
            <w:pPr>
              <w:spacing w:after="0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</w:tbl>
    <w:p w14:paraId="69E8B610" w14:textId="4C1E925D" w:rsidR="00F57F02" w:rsidRPr="0035422F" w:rsidRDefault="00F57F02" w:rsidP="007305F9">
      <w:pPr>
        <w:spacing w:after="0"/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lastRenderedPageBreak/>
        <w:t>Betreuungszeiten</w:t>
      </w:r>
      <w:r w:rsidRPr="0035422F">
        <w:rPr>
          <w:rFonts w:ascii="Century Gothic" w:hAnsi="Century Gothic"/>
          <w:bCs/>
          <w:sz w:val="28"/>
          <w:szCs w:val="28"/>
        </w:rPr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53"/>
        <w:gridCol w:w="3324"/>
        <w:gridCol w:w="3285"/>
      </w:tblGrid>
      <w:tr w:rsidR="00492CDA" w:rsidRPr="00F57F02" w14:paraId="5DC8459D" w14:textId="77777777" w:rsidTr="00492CDA">
        <w:tc>
          <w:tcPr>
            <w:tcW w:w="2493" w:type="dxa"/>
          </w:tcPr>
          <w:p w14:paraId="1F9D8045" w14:textId="77777777" w:rsidR="00492CDA" w:rsidRPr="00F57F02" w:rsidRDefault="00492CDA" w:rsidP="007305F9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427" w:type="dxa"/>
          </w:tcPr>
          <w:p w14:paraId="784EA597" w14:textId="77777777" w:rsidR="00492CDA" w:rsidRPr="00F57F02" w:rsidRDefault="00492CDA" w:rsidP="00492CDA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 vormittags bis…</w:t>
            </w:r>
          </w:p>
        </w:tc>
        <w:tc>
          <w:tcPr>
            <w:tcW w:w="3368" w:type="dxa"/>
          </w:tcPr>
          <w:p w14:paraId="7C33797A" w14:textId="77777777" w:rsidR="00492CDA" w:rsidRDefault="00492CDA" w:rsidP="00492CDA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nachmittags </w:t>
            </w:r>
            <w:proofErr w:type="gramStart"/>
            <w:r>
              <w:rPr>
                <w:rFonts w:ascii="Century Gothic" w:hAnsi="Century Gothic"/>
                <w:sz w:val="28"/>
                <w:szCs w:val="28"/>
              </w:rPr>
              <w:t>bis….</w:t>
            </w:r>
            <w:proofErr w:type="gramEnd"/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</w:tr>
      <w:tr w:rsidR="00492CDA" w:rsidRPr="00F57F02" w14:paraId="14769F27" w14:textId="77777777" w:rsidTr="00492CDA">
        <w:tc>
          <w:tcPr>
            <w:tcW w:w="2493" w:type="dxa"/>
          </w:tcPr>
          <w:p w14:paraId="67238175" w14:textId="77777777" w:rsidR="00492CDA" w:rsidRPr="00F57F02" w:rsidRDefault="00492CDA" w:rsidP="007305F9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427" w:type="dxa"/>
          </w:tcPr>
          <w:p w14:paraId="582A5525" w14:textId="77777777" w:rsidR="00492CDA" w:rsidRPr="00F57F02" w:rsidRDefault="00492CDA" w:rsidP="007305F9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368" w:type="dxa"/>
          </w:tcPr>
          <w:p w14:paraId="6B115F01" w14:textId="77777777" w:rsidR="00492CDA" w:rsidRPr="00F57F02" w:rsidRDefault="00492CDA" w:rsidP="007305F9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492CDA" w:rsidRPr="00F57F02" w14:paraId="0CB924DD" w14:textId="77777777" w:rsidTr="00492CDA">
        <w:tc>
          <w:tcPr>
            <w:tcW w:w="2493" w:type="dxa"/>
          </w:tcPr>
          <w:p w14:paraId="25C46353" w14:textId="77777777" w:rsidR="00492CDA" w:rsidRPr="00F57F02" w:rsidRDefault="00492CDA" w:rsidP="007305F9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  <w:r w:rsidRPr="00F57F02">
              <w:rPr>
                <w:rFonts w:ascii="Century Gothic" w:hAnsi="Century Gothic"/>
                <w:sz w:val="28"/>
                <w:szCs w:val="28"/>
              </w:rPr>
              <w:t>Montag</w:t>
            </w:r>
          </w:p>
        </w:tc>
        <w:tc>
          <w:tcPr>
            <w:tcW w:w="3427" w:type="dxa"/>
          </w:tcPr>
          <w:p w14:paraId="7A233DEB" w14:textId="77777777" w:rsidR="00492CDA" w:rsidRPr="00F57F02" w:rsidRDefault="00492CDA" w:rsidP="007305F9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368" w:type="dxa"/>
          </w:tcPr>
          <w:p w14:paraId="350B4740" w14:textId="77777777" w:rsidR="00492CDA" w:rsidRPr="00F57F02" w:rsidRDefault="00492CDA" w:rsidP="007305F9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492CDA" w:rsidRPr="00F57F02" w14:paraId="3A56D216" w14:textId="77777777" w:rsidTr="00492CDA">
        <w:tc>
          <w:tcPr>
            <w:tcW w:w="2493" w:type="dxa"/>
          </w:tcPr>
          <w:p w14:paraId="35C7F81F" w14:textId="77777777" w:rsidR="00492CDA" w:rsidRPr="00F57F02" w:rsidRDefault="00492CDA" w:rsidP="007305F9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  <w:r w:rsidRPr="00F57F02">
              <w:rPr>
                <w:rFonts w:ascii="Century Gothic" w:hAnsi="Century Gothic"/>
                <w:sz w:val="28"/>
                <w:szCs w:val="28"/>
              </w:rPr>
              <w:t>Dienstag</w:t>
            </w:r>
          </w:p>
        </w:tc>
        <w:tc>
          <w:tcPr>
            <w:tcW w:w="3427" w:type="dxa"/>
          </w:tcPr>
          <w:p w14:paraId="53867BD3" w14:textId="77777777" w:rsidR="00492CDA" w:rsidRPr="00F57F02" w:rsidRDefault="00492CDA" w:rsidP="007305F9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368" w:type="dxa"/>
          </w:tcPr>
          <w:p w14:paraId="69494131" w14:textId="77777777" w:rsidR="00492CDA" w:rsidRPr="00F57F02" w:rsidRDefault="00492CDA" w:rsidP="007305F9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492CDA" w:rsidRPr="00F57F02" w14:paraId="65BDB1B6" w14:textId="77777777" w:rsidTr="00492CDA">
        <w:tc>
          <w:tcPr>
            <w:tcW w:w="2493" w:type="dxa"/>
          </w:tcPr>
          <w:p w14:paraId="2FC6754D" w14:textId="77777777" w:rsidR="00492CDA" w:rsidRPr="00F57F02" w:rsidRDefault="00492CDA" w:rsidP="007305F9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  <w:r w:rsidRPr="00F57F02">
              <w:rPr>
                <w:rFonts w:ascii="Century Gothic" w:hAnsi="Century Gothic"/>
                <w:sz w:val="28"/>
                <w:szCs w:val="28"/>
              </w:rPr>
              <w:t>Mittwoch</w:t>
            </w:r>
          </w:p>
        </w:tc>
        <w:tc>
          <w:tcPr>
            <w:tcW w:w="3427" w:type="dxa"/>
          </w:tcPr>
          <w:p w14:paraId="6B8EE69C" w14:textId="77777777" w:rsidR="00492CDA" w:rsidRPr="00F57F02" w:rsidRDefault="00492CDA" w:rsidP="007305F9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368" w:type="dxa"/>
          </w:tcPr>
          <w:p w14:paraId="6431CE21" w14:textId="77777777" w:rsidR="00492CDA" w:rsidRPr="00F57F02" w:rsidRDefault="00492CDA" w:rsidP="007305F9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492CDA" w:rsidRPr="00F57F02" w14:paraId="7DF41300" w14:textId="77777777" w:rsidTr="00492CDA">
        <w:tc>
          <w:tcPr>
            <w:tcW w:w="2493" w:type="dxa"/>
          </w:tcPr>
          <w:p w14:paraId="39577845" w14:textId="77777777" w:rsidR="00492CDA" w:rsidRPr="00F57F02" w:rsidRDefault="00492CDA" w:rsidP="007305F9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  <w:r w:rsidRPr="00F57F02">
              <w:rPr>
                <w:rFonts w:ascii="Century Gothic" w:hAnsi="Century Gothic"/>
                <w:sz w:val="28"/>
                <w:szCs w:val="28"/>
              </w:rPr>
              <w:t>Donnerstag</w:t>
            </w:r>
          </w:p>
        </w:tc>
        <w:tc>
          <w:tcPr>
            <w:tcW w:w="3427" w:type="dxa"/>
          </w:tcPr>
          <w:p w14:paraId="6BADD125" w14:textId="77777777" w:rsidR="00492CDA" w:rsidRPr="00F57F02" w:rsidRDefault="00492CDA" w:rsidP="007305F9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368" w:type="dxa"/>
          </w:tcPr>
          <w:p w14:paraId="063D6FBB" w14:textId="77777777" w:rsidR="00492CDA" w:rsidRPr="00F57F02" w:rsidRDefault="00492CDA" w:rsidP="007305F9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492CDA" w:rsidRPr="00F57F02" w14:paraId="63078BAC" w14:textId="77777777" w:rsidTr="00492CDA">
        <w:tc>
          <w:tcPr>
            <w:tcW w:w="2493" w:type="dxa"/>
          </w:tcPr>
          <w:p w14:paraId="1789DE70" w14:textId="77777777" w:rsidR="00492CDA" w:rsidRPr="00F57F02" w:rsidRDefault="00492CDA" w:rsidP="007305F9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  <w:r w:rsidRPr="00F57F02">
              <w:rPr>
                <w:rFonts w:ascii="Century Gothic" w:hAnsi="Century Gothic"/>
                <w:sz w:val="28"/>
                <w:szCs w:val="28"/>
              </w:rPr>
              <w:t>Freitag</w:t>
            </w:r>
          </w:p>
        </w:tc>
        <w:tc>
          <w:tcPr>
            <w:tcW w:w="3427" w:type="dxa"/>
          </w:tcPr>
          <w:p w14:paraId="1F2736D9" w14:textId="77777777" w:rsidR="00492CDA" w:rsidRPr="00F57F02" w:rsidRDefault="00492CDA" w:rsidP="007305F9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3368" w:type="dxa"/>
          </w:tcPr>
          <w:p w14:paraId="3E6FD33C" w14:textId="77777777" w:rsidR="00492CDA" w:rsidRPr="00F57F02" w:rsidRDefault="00492CDA" w:rsidP="007305F9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492CDA" w14:paraId="6C98A8FA" w14:textId="77777777" w:rsidTr="00492CDA">
        <w:tc>
          <w:tcPr>
            <w:tcW w:w="2493" w:type="dxa"/>
          </w:tcPr>
          <w:p w14:paraId="33862E63" w14:textId="77777777" w:rsidR="00492CDA" w:rsidRDefault="00492CDA" w:rsidP="007305F9">
            <w:pPr>
              <w:spacing w:after="0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3427" w:type="dxa"/>
          </w:tcPr>
          <w:p w14:paraId="3DAE4AD5" w14:textId="77777777" w:rsidR="00492CDA" w:rsidRDefault="00492CDA" w:rsidP="007305F9">
            <w:pPr>
              <w:spacing w:after="0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3368" w:type="dxa"/>
          </w:tcPr>
          <w:p w14:paraId="62799010" w14:textId="77777777" w:rsidR="00492CDA" w:rsidRDefault="00492CDA" w:rsidP="007305F9">
            <w:pPr>
              <w:spacing w:after="0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</w:tbl>
    <w:p w14:paraId="37975FA1" w14:textId="77777777" w:rsidR="00F57F02" w:rsidRDefault="00F57F02" w:rsidP="007305F9">
      <w:pPr>
        <w:spacing w:after="0"/>
        <w:rPr>
          <w:rFonts w:ascii="Century Gothic" w:hAnsi="Century Gothic"/>
          <w:sz w:val="28"/>
          <w:szCs w:val="28"/>
        </w:rPr>
      </w:pPr>
    </w:p>
    <w:p w14:paraId="453C710A" w14:textId="072E5FF3" w:rsidR="00D45C5A" w:rsidRDefault="00D45C5A" w:rsidP="007305F9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Bustransport</w:t>
      </w:r>
      <w:r w:rsidR="00253482">
        <w:rPr>
          <w:rFonts w:ascii="Century Gothic" w:hAnsi="Century Gothic"/>
          <w:sz w:val="28"/>
          <w:szCs w:val="28"/>
        </w:rPr>
        <w:t xml:space="preserve"> (Mindestalter 3 Jahre)</w:t>
      </w:r>
      <w:r>
        <w:rPr>
          <w:rFonts w:ascii="Century Gothic" w:hAnsi="Century Gothic"/>
          <w:sz w:val="28"/>
          <w:szCs w:val="28"/>
        </w:rPr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45C5A" w14:paraId="119DECFD" w14:textId="77777777" w:rsidTr="00D45C5A">
        <w:tc>
          <w:tcPr>
            <w:tcW w:w="9212" w:type="dxa"/>
          </w:tcPr>
          <w:p w14:paraId="3AC96666" w14:textId="77777777" w:rsidR="00D45C5A" w:rsidRDefault="00D45C5A" w:rsidP="007305F9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</w:p>
          <w:p w14:paraId="5B6A21C2" w14:textId="77777777" w:rsidR="00D45C5A" w:rsidRDefault="00D45C5A" w:rsidP="007305F9">
            <w:pPr>
              <w:spacing w:after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O Ja               O Nein</w:t>
            </w:r>
          </w:p>
        </w:tc>
      </w:tr>
    </w:tbl>
    <w:p w14:paraId="729973C2" w14:textId="77777777" w:rsidR="00D45C5A" w:rsidRDefault="00D45C5A" w:rsidP="007305F9">
      <w:pPr>
        <w:spacing w:after="0"/>
        <w:rPr>
          <w:rFonts w:ascii="Century Gothic" w:hAnsi="Century Gothic"/>
          <w:sz w:val="28"/>
          <w:szCs w:val="28"/>
        </w:rPr>
      </w:pPr>
    </w:p>
    <w:p w14:paraId="03FACF1E" w14:textId="77777777" w:rsidR="00D45C5A" w:rsidRDefault="00D45C5A" w:rsidP="007305F9">
      <w:pPr>
        <w:spacing w:after="0"/>
        <w:rPr>
          <w:rFonts w:ascii="Century Gothic" w:hAnsi="Century Gothic"/>
          <w:sz w:val="28"/>
          <w:szCs w:val="28"/>
        </w:rPr>
      </w:pPr>
    </w:p>
    <w:p w14:paraId="47E86C44" w14:textId="77777777" w:rsidR="00903A78" w:rsidRDefault="00D45C5A" w:rsidP="007305F9">
      <w:pPr>
        <w:spacing w:after="0"/>
        <w:rPr>
          <w:rFonts w:ascii="Century Gothic" w:hAnsi="Century Gothic"/>
          <w:sz w:val="24"/>
          <w:szCs w:val="24"/>
        </w:rPr>
      </w:pPr>
      <w:r w:rsidRPr="00D45C5A">
        <w:rPr>
          <w:rFonts w:ascii="Century Gothic" w:hAnsi="Century Gothic"/>
          <w:sz w:val="24"/>
          <w:szCs w:val="24"/>
        </w:rPr>
        <w:t>Mit meiner Unterschrift melde ich mein Kind in einer Kinderbetreuungseinrichtung an.</w:t>
      </w:r>
      <w:r w:rsidR="00903A78">
        <w:rPr>
          <w:rFonts w:ascii="Century Gothic" w:hAnsi="Century Gothic"/>
          <w:sz w:val="24"/>
          <w:szCs w:val="24"/>
        </w:rPr>
        <w:t xml:space="preserve"> </w:t>
      </w:r>
    </w:p>
    <w:p w14:paraId="3A8E59A6" w14:textId="77777777" w:rsidR="00903A78" w:rsidRDefault="00903A78" w:rsidP="007305F9">
      <w:pPr>
        <w:spacing w:after="0"/>
        <w:rPr>
          <w:rFonts w:ascii="Century Gothic" w:hAnsi="Century Gothic"/>
          <w:sz w:val="24"/>
          <w:szCs w:val="24"/>
        </w:rPr>
      </w:pPr>
      <w:r w:rsidRPr="00903A78">
        <w:rPr>
          <w:rFonts w:ascii="Century Gothic" w:hAnsi="Century Gothic"/>
          <w:sz w:val="24"/>
          <w:szCs w:val="24"/>
        </w:rPr>
        <w:t>Ich bestätige die Richtigkeit meiner Angaben.</w:t>
      </w:r>
    </w:p>
    <w:p w14:paraId="02121332" w14:textId="77777777" w:rsidR="00D45C5A" w:rsidRPr="00D45C5A" w:rsidRDefault="00903A78" w:rsidP="007305F9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Die Anmeldung gilt nicht als Platzzusage, diese erfolgt schriftlich.</w:t>
      </w:r>
    </w:p>
    <w:p w14:paraId="0A770922" w14:textId="77777777" w:rsidR="00D45C5A" w:rsidRPr="00D45C5A" w:rsidRDefault="00D45C5A" w:rsidP="007305F9">
      <w:pPr>
        <w:spacing w:after="0"/>
        <w:rPr>
          <w:rFonts w:ascii="Century Gothic" w:hAnsi="Century Gothic"/>
          <w:sz w:val="24"/>
          <w:szCs w:val="24"/>
        </w:rPr>
      </w:pPr>
    </w:p>
    <w:p w14:paraId="13A61807" w14:textId="77777777" w:rsidR="00D45C5A" w:rsidRDefault="00D45C5A" w:rsidP="007305F9">
      <w:pPr>
        <w:spacing w:after="0"/>
        <w:rPr>
          <w:rFonts w:ascii="Century Gothic" w:hAnsi="Century Gothic"/>
          <w:sz w:val="28"/>
          <w:szCs w:val="28"/>
        </w:rPr>
      </w:pPr>
    </w:p>
    <w:p w14:paraId="65F47144" w14:textId="77777777" w:rsidR="00D45C5A" w:rsidRDefault="00D45C5A" w:rsidP="007305F9">
      <w:pPr>
        <w:spacing w:after="0"/>
        <w:rPr>
          <w:rFonts w:ascii="Century Gothic" w:hAnsi="Century Gothic"/>
          <w:sz w:val="28"/>
          <w:szCs w:val="28"/>
        </w:rPr>
      </w:pPr>
    </w:p>
    <w:p w14:paraId="6DAA1927" w14:textId="77777777" w:rsidR="00D45C5A" w:rsidRDefault="00D45C5A" w:rsidP="007305F9">
      <w:pPr>
        <w:pBdr>
          <w:bottom w:val="single" w:sz="6" w:space="1" w:color="auto"/>
        </w:pBdr>
        <w:spacing w:after="0"/>
        <w:rPr>
          <w:rFonts w:ascii="Century Gothic" w:hAnsi="Century Gothic"/>
          <w:sz w:val="28"/>
          <w:szCs w:val="28"/>
        </w:rPr>
      </w:pPr>
    </w:p>
    <w:p w14:paraId="3193CE6D" w14:textId="77777777" w:rsidR="00D45C5A" w:rsidRDefault="00D45C5A" w:rsidP="007305F9">
      <w:pPr>
        <w:spacing w:after="0"/>
        <w:rPr>
          <w:rFonts w:ascii="Century Gothic" w:hAnsi="Century Gothic"/>
          <w:sz w:val="24"/>
          <w:szCs w:val="24"/>
        </w:rPr>
      </w:pPr>
      <w:r w:rsidRPr="00D45C5A">
        <w:rPr>
          <w:rFonts w:ascii="Century Gothic" w:hAnsi="Century Gothic"/>
          <w:sz w:val="24"/>
          <w:szCs w:val="24"/>
        </w:rPr>
        <w:t>(Datum/ Unterschrift)</w:t>
      </w:r>
    </w:p>
    <w:p w14:paraId="0E62FCC0" w14:textId="77777777" w:rsidR="00903A78" w:rsidRDefault="00903A78" w:rsidP="007305F9">
      <w:pPr>
        <w:spacing w:after="0"/>
        <w:rPr>
          <w:rFonts w:ascii="Century Gothic" w:hAnsi="Century Gothic"/>
          <w:sz w:val="24"/>
          <w:szCs w:val="24"/>
        </w:rPr>
      </w:pPr>
    </w:p>
    <w:p w14:paraId="0686FA5D" w14:textId="77777777" w:rsidR="00903A78" w:rsidRDefault="00903A78" w:rsidP="007305F9">
      <w:pPr>
        <w:spacing w:after="0"/>
        <w:rPr>
          <w:rFonts w:ascii="Century Gothic" w:hAnsi="Century Gothic"/>
          <w:sz w:val="24"/>
          <w:szCs w:val="24"/>
        </w:rPr>
      </w:pPr>
    </w:p>
    <w:p w14:paraId="033F8680" w14:textId="77777777" w:rsidR="00903A78" w:rsidRDefault="00903A78" w:rsidP="007305F9">
      <w:pPr>
        <w:spacing w:after="0"/>
        <w:rPr>
          <w:rFonts w:ascii="Century Gothic" w:hAnsi="Century Gothic"/>
          <w:sz w:val="24"/>
          <w:szCs w:val="24"/>
        </w:rPr>
      </w:pPr>
    </w:p>
    <w:p w14:paraId="37177F45" w14:textId="77777777" w:rsidR="00903A78" w:rsidRPr="00D45C5A" w:rsidRDefault="00903A78" w:rsidP="007305F9">
      <w:pPr>
        <w:spacing w:after="0"/>
        <w:rPr>
          <w:rFonts w:ascii="Century Gothic" w:hAnsi="Century Gothic"/>
          <w:sz w:val="24"/>
          <w:szCs w:val="24"/>
        </w:rPr>
      </w:pPr>
    </w:p>
    <w:sectPr w:rsidR="00903A78" w:rsidRPr="00D45C5A" w:rsidSect="00E31065">
      <w:headerReference w:type="default" r:id="rId7"/>
      <w:footerReference w:type="default" r:id="rId8"/>
      <w:pgSz w:w="11906" w:h="16838"/>
      <w:pgMar w:top="1417" w:right="1417" w:bottom="1134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43BD90" w14:textId="77777777" w:rsidR="007261B2" w:rsidRDefault="007261B2">
      <w:r>
        <w:separator/>
      </w:r>
    </w:p>
  </w:endnote>
  <w:endnote w:type="continuationSeparator" w:id="0">
    <w:p w14:paraId="1B4D7D15" w14:textId="77777777" w:rsidR="007261B2" w:rsidRDefault="00726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furtGothic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79B958" w14:textId="77777777" w:rsidR="00A43787" w:rsidRDefault="00A43787">
    <w:pPr>
      <w:pStyle w:val="Fuzeile"/>
      <w:pBdr>
        <w:top w:val="single" w:sz="4" w:space="0" w:color="auto"/>
      </w:pBdr>
      <w:tabs>
        <w:tab w:val="clear" w:pos="4536"/>
        <w:tab w:val="clear" w:pos="9072"/>
        <w:tab w:val="center" w:pos="142"/>
        <w:tab w:val="left" w:pos="6660"/>
      </w:tabs>
      <w:rPr>
        <w:rFonts w:ascii="Verdana" w:hAnsi="Verdana"/>
        <w:b/>
        <w:sz w:val="14"/>
      </w:rPr>
    </w:pPr>
  </w:p>
  <w:p w14:paraId="6AC84254" w14:textId="77777777" w:rsidR="00A43787" w:rsidRDefault="00A43787">
    <w:pPr>
      <w:pStyle w:val="Fuzeile"/>
      <w:pBdr>
        <w:top w:val="single" w:sz="4" w:space="0" w:color="auto"/>
      </w:pBdr>
      <w:tabs>
        <w:tab w:val="clear" w:pos="4536"/>
        <w:tab w:val="clear" w:pos="9072"/>
        <w:tab w:val="center" w:pos="142"/>
        <w:tab w:val="left" w:pos="2977"/>
        <w:tab w:val="left" w:pos="6480"/>
      </w:tabs>
      <w:rPr>
        <w:rFonts w:ascii="Verdana" w:hAnsi="Verdana"/>
        <w:sz w:val="14"/>
      </w:rPr>
    </w:pPr>
    <w:r>
      <w:rPr>
        <w:rFonts w:ascii="Verdana" w:hAnsi="Verdana"/>
        <w:b/>
        <w:sz w:val="14"/>
      </w:rPr>
      <w:t>Ortsgemeinde</w:t>
    </w:r>
    <w:r>
      <w:rPr>
        <w:rFonts w:ascii="Verdana" w:hAnsi="Verdana"/>
        <w:b/>
        <w:sz w:val="14"/>
      </w:rPr>
      <w:tab/>
    </w:r>
    <w:proofErr w:type="gramStart"/>
    <w:r>
      <w:rPr>
        <w:rFonts w:ascii="Verdana" w:hAnsi="Verdana"/>
        <w:sz w:val="14"/>
      </w:rPr>
      <w:t>Telefon :</w:t>
    </w:r>
    <w:proofErr w:type="gramEnd"/>
    <w:r>
      <w:rPr>
        <w:rFonts w:ascii="Verdana" w:hAnsi="Verdana"/>
        <w:sz w:val="14"/>
      </w:rPr>
      <w:t xml:space="preserve"> 06463 / 8158-0</w:t>
    </w:r>
    <w:r>
      <w:rPr>
        <w:rFonts w:ascii="Verdana" w:hAnsi="Verdana"/>
        <w:sz w:val="14"/>
      </w:rPr>
      <w:tab/>
      <w:t>Bankverbindung:</w:t>
    </w:r>
  </w:p>
  <w:p w14:paraId="1FA576CC" w14:textId="77777777" w:rsidR="00A43787" w:rsidRDefault="00A43787">
    <w:pPr>
      <w:pStyle w:val="Fuzeile"/>
      <w:tabs>
        <w:tab w:val="clear" w:pos="4536"/>
        <w:tab w:val="center" w:pos="142"/>
        <w:tab w:val="left" w:pos="3686"/>
        <w:tab w:val="left" w:pos="6480"/>
        <w:tab w:val="left" w:pos="6946"/>
      </w:tabs>
      <w:rPr>
        <w:rFonts w:ascii="Verdana" w:hAnsi="Verdana"/>
        <w:sz w:val="14"/>
      </w:rPr>
    </w:pPr>
    <w:r>
      <w:rPr>
        <w:rFonts w:ascii="Verdana" w:hAnsi="Verdana"/>
        <w:b/>
        <w:sz w:val="14"/>
      </w:rPr>
      <w:t>Annaberg- Lungötz</w:t>
    </w:r>
    <w:r>
      <w:rPr>
        <w:rFonts w:ascii="Verdana" w:hAnsi="Verdana"/>
        <w:b/>
        <w:sz w:val="14"/>
      </w:rPr>
      <w:tab/>
    </w:r>
    <w:r>
      <w:rPr>
        <w:rFonts w:ascii="Verdana" w:hAnsi="Verdana"/>
        <w:sz w:val="14"/>
      </w:rPr>
      <w:tab/>
      <w:t>Raiffeisenbank Annaberg- Lungötz</w:t>
    </w:r>
  </w:p>
  <w:p w14:paraId="29CB2157" w14:textId="77777777" w:rsidR="00A43787" w:rsidRDefault="00A43787">
    <w:pPr>
      <w:pStyle w:val="Fuzeile"/>
      <w:tabs>
        <w:tab w:val="clear" w:pos="4536"/>
        <w:tab w:val="clear" w:pos="9072"/>
        <w:tab w:val="center" w:pos="142"/>
        <w:tab w:val="left" w:pos="2977"/>
        <w:tab w:val="left" w:pos="6480"/>
        <w:tab w:val="left" w:pos="6946"/>
      </w:tabs>
      <w:rPr>
        <w:rFonts w:ascii="Verdana" w:hAnsi="Verdana"/>
        <w:sz w:val="14"/>
        <w:lang w:val="it-IT"/>
      </w:rPr>
    </w:pPr>
    <w:r>
      <w:rPr>
        <w:rFonts w:ascii="Verdana" w:hAnsi="Verdana"/>
        <w:sz w:val="14"/>
        <w:lang w:val="it-IT"/>
      </w:rPr>
      <w:t>A- 5524 Annaberg 32</w:t>
    </w:r>
    <w:r>
      <w:rPr>
        <w:rFonts w:ascii="Verdana" w:hAnsi="Verdana"/>
        <w:sz w:val="14"/>
        <w:lang w:val="it-IT"/>
      </w:rPr>
      <w:tab/>
    </w:r>
    <w:proofErr w:type="gramStart"/>
    <w:r>
      <w:rPr>
        <w:rFonts w:ascii="Verdana" w:hAnsi="Verdana"/>
        <w:sz w:val="14"/>
        <w:lang w:val="it-IT"/>
      </w:rPr>
      <w:t>Fax :</w:t>
    </w:r>
    <w:proofErr w:type="gramEnd"/>
    <w:r>
      <w:rPr>
        <w:rFonts w:ascii="Verdana" w:hAnsi="Verdana"/>
        <w:sz w:val="14"/>
        <w:lang w:val="it-IT"/>
      </w:rPr>
      <w:t xml:space="preserve">       06463 / 8158-77</w:t>
    </w:r>
    <w:r>
      <w:rPr>
        <w:rFonts w:ascii="Verdana" w:hAnsi="Verdana"/>
        <w:sz w:val="14"/>
        <w:lang w:val="it-IT"/>
      </w:rPr>
      <w:tab/>
      <w:t>IBAN:</w:t>
    </w:r>
    <w:r>
      <w:rPr>
        <w:rFonts w:ascii="Verdana" w:hAnsi="Verdana"/>
        <w:sz w:val="14"/>
        <w:lang w:val="it-IT"/>
      </w:rPr>
      <w:tab/>
      <w:t>AT46 3500 6000 0001 0124</w:t>
    </w:r>
  </w:p>
  <w:p w14:paraId="70CAC70B" w14:textId="77777777" w:rsidR="00A43787" w:rsidRDefault="00A43787">
    <w:pPr>
      <w:pStyle w:val="Fuzeile"/>
      <w:tabs>
        <w:tab w:val="clear" w:pos="4536"/>
        <w:tab w:val="clear" w:pos="9072"/>
        <w:tab w:val="left" w:pos="6480"/>
        <w:tab w:val="left" w:pos="6946"/>
      </w:tabs>
      <w:rPr>
        <w:rFonts w:ascii="Verdana" w:hAnsi="Verdana"/>
        <w:sz w:val="14"/>
      </w:rPr>
    </w:pPr>
    <w:r>
      <w:rPr>
        <w:rFonts w:ascii="Verdana" w:hAnsi="Verdana"/>
        <w:sz w:val="14"/>
        <w:lang w:val="it-IT"/>
      </w:rPr>
      <w:tab/>
    </w:r>
    <w:r>
      <w:rPr>
        <w:rFonts w:ascii="Verdana" w:hAnsi="Verdana"/>
        <w:sz w:val="14"/>
      </w:rPr>
      <w:t>BIC</w:t>
    </w:r>
    <w:r>
      <w:rPr>
        <w:rFonts w:ascii="Verdana" w:hAnsi="Verdana"/>
        <w:sz w:val="14"/>
      </w:rPr>
      <w:tab/>
      <w:t>RVSAAT2S006</w:t>
    </w:r>
  </w:p>
  <w:p w14:paraId="2E42D2EE" w14:textId="77777777" w:rsidR="00A43787" w:rsidRDefault="00A43787">
    <w:pPr>
      <w:pStyle w:val="Fuzeile"/>
      <w:tabs>
        <w:tab w:val="clear" w:pos="4536"/>
        <w:tab w:val="clear" w:pos="9072"/>
        <w:tab w:val="left" w:pos="2977"/>
        <w:tab w:val="left" w:pos="6480"/>
      </w:tabs>
      <w:rPr>
        <w:rFonts w:ascii="Verdana" w:hAnsi="Verdana"/>
        <w:sz w:val="14"/>
      </w:rPr>
    </w:pPr>
    <w:r>
      <w:rPr>
        <w:rFonts w:ascii="Verdana" w:hAnsi="Verdana"/>
        <w:sz w:val="14"/>
      </w:rPr>
      <w:t>Pol. Bezirk Hallein</w:t>
    </w:r>
    <w:r>
      <w:rPr>
        <w:rFonts w:ascii="Verdana" w:hAnsi="Verdana"/>
        <w:sz w:val="14"/>
      </w:rPr>
      <w:tab/>
    </w:r>
    <w:proofErr w:type="spellStart"/>
    <w:proofErr w:type="gramStart"/>
    <w:r>
      <w:rPr>
        <w:rFonts w:ascii="Verdana" w:hAnsi="Verdana"/>
        <w:sz w:val="14"/>
      </w:rPr>
      <w:t>e-mail</w:t>
    </w:r>
    <w:proofErr w:type="spellEnd"/>
    <w:r>
      <w:rPr>
        <w:rFonts w:ascii="Verdana" w:hAnsi="Verdana"/>
        <w:sz w:val="14"/>
      </w:rPr>
      <w:t xml:space="preserve"> :</w:t>
    </w:r>
    <w:proofErr w:type="gramEnd"/>
    <w:r>
      <w:rPr>
        <w:rFonts w:ascii="Verdana" w:hAnsi="Verdana"/>
        <w:sz w:val="14"/>
      </w:rPr>
      <w:t xml:space="preserve">   info@annaberg-lungoetz.at  </w:t>
    </w:r>
  </w:p>
  <w:p w14:paraId="54A2B785" w14:textId="77777777" w:rsidR="00A43787" w:rsidRPr="00EF3F69" w:rsidRDefault="00A43787" w:rsidP="00EF3F69">
    <w:pPr>
      <w:pStyle w:val="Fuzeile"/>
      <w:tabs>
        <w:tab w:val="clear" w:pos="4536"/>
        <w:tab w:val="clear" w:pos="9072"/>
        <w:tab w:val="left" w:pos="2977"/>
        <w:tab w:val="left" w:pos="6480"/>
        <w:tab w:val="left" w:pos="6946"/>
      </w:tabs>
      <w:rPr>
        <w:rFonts w:ascii="Verdana" w:hAnsi="Verdana"/>
        <w:sz w:val="14"/>
      </w:rPr>
    </w:pPr>
    <w:r>
      <w:rPr>
        <w:rFonts w:ascii="Verdana" w:hAnsi="Verdana"/>
        <w:sz w:val="14"/>
      </w:rPr>
      <w:t>Land Salzburg</w:t>
    </w:r>
    <w:r>
      <w:rPr>
        <w:rFonts w:ascii="Verdana" w:hAnsi="Verdana"/>
        <w:sz w:val="14"/>
      </w:rPr>
      <w:tab/>
    </w:r>
    <w:proofErr w:type="spellStart"/>
    <w:proofErr w:type="gramStart"/>
    <w:r>
      <w:rPr>
        <w:rFonts w:ascii="Verdana" w:hAnsi="Verdana"/>
        <w:sz w:val="14"/>
      </w:rPr>
      <w:t>hp</w:t>
    </w:r>
    <w:proofErr w:type="spellEnd"/>
    <w:r>
      <w:rPr>
        <w:rFonts w:ascii="Verdana" w:hAnsi="Verdana"/>
        <w:sz w:val="14"/>
      </w:rPr>
      <w:t xml:space="preserve"> :</w:t>
    </w:r>
    <w:proofErr w:type="gramEnd"/>
    <w:r>
      <w:rPr>
        <w:rFonts w:ascii="Verdana" w:hAnsi="Verdana"/>
        <w:sz w:val="14"/>
      </w:rPr>
      <w:t xml:space="preserve">         www.annaberg-lungoetz.at</w:t>
    </w:r>
    <w:r>
      <w:rPr>
        <w:rFonts w:ascii="Verdana" w:hAnsi="Verdana"/>
        <w:sz w:val="14"/>
      </w:rPr>
      <w:tab/>
      <w:t>DVR :      0384631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7A3856" w14:textId="77777777" w:rsidR="007261B2" w:rsidRDefault="007261B2">
      <w:r>
        <w:separator/>
      </w:r>
    </w:p>
  </w:footnote>
  <w:footnote w:type="continuationSeparator" w:id="0">
    <w:p w14:paraId="5924F690" w14:textId="77777777" w:rsidR="007261B2" w:rsidRDefault="007261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65" w:type="dxa"/>
      <w:tblInd w:w="-356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26"/>
      <w:gridCol w:w="4820"/>
      <w:gridCol w:w="4659"/>
      <w:gridCol w:w="160"/>
    </w:tblGrid>
    <w:tr w:rsidR="00A43787" w14:paraId="35F2B310" w14:textId="77777777" w:rsidTr="00F54A13">
      <w:trPr>
        <w:cantSplit/>
        <w:trHeight w:val="1611"/>
      </w:trPr>
      <w:tc>
        <w:tcPr>
          <w:tcW w:w="5246" w:type="dxa"/>
          <w:gridSpan w:val="2"/>
        </w:tcPr>
        <w:p w14:paraId="354DB345" w14:textId="77777777" w:rsidR="00A43787" w:rsidRDefault="00A43787">
          <w:pPr>
            <w:ind w:right="-1204"/>
            <w:rPr>
              <w:rFonts w:ascii="Verdana" w:hAnsi="Verdana"/>
              <w:sz w:val="36"/>
            </w:rPr>
          </w:pPr>
          <w:r>
            <w:rPr>
              <w:rFonts w:ascii="Verdana" w:hAnsi="Verdana"/>
              <w:sz w:val="36"/>
            </w:rPr>
            <w:t xml:space="preserve">                Ortsgemeinde</w:t>
          </w:r>
        </w:p>
        <w:p w14:paraId="00E33477" w14:textId="77777777" w:rsidR="00A43787" w:rsidRPr="000C1F75" w:rsidRDefault="00A43787" w:rsidP="000C1F75">
          <w:pPr>
            <w:ind w:right="-1204"/>
            <w:jc w:val="center"/>
            <w:rPr>
              <w:rFonts w:ascii="Verdana" w:hAnsi="Verdana"/>
              <w:sz w:val="36"/>
            </w:rPr>
          </w:pPr>
          <w:r>
            <w:rPr>
              <w:rFonts w:ascii="Verdana" w:hAnsi="Verdana"/>
              <w:sz w:val="36"/>
            </w:rPr>
            <w:t xml:space="preserve"> Annaberg - Lungötz</w:t>
          </w:r>
        </w:p>
      </w:tc>
      <w:tc>
        <w:tcPr>
          <w:tcW w:w="4819" w:type="dxa"/>
          <w:gridSpan w:val="2"/>
        </w:tcPr>
        <w:p w14:paraId="276056E7" w14:textId="77777777" w:rsidR="00A43787" w:rsidRPr="000C1F75" w:rsidRDefault="00A43787" w:rsidP="000C1F75">
          <w:pPr>
            <w:tabs>
              <w:tab w:val="left" w:pos="2340"/>
              <w:tab w:val="left" w:pos="2623"/>
            </w:tabs>
          </w:pPr>
          <w:r>
            <w:t xml:space="preserve">                                          </w:t>
          </w:r>
          <w:r>
            <w:object w:dxaOrig="1290" w:dyaOrig="1455" w14:anchorId="695F2D7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4.5pt;height:72.75pt" fillcolor="window">
                <v:imagedata r:id="rId1" o:title=""/>
              </v:shape>
              <o:OLEObject Type="Embed" ProgID="CorelDRAW.Graphic.9" ShapeID="_x0000_i1025" DrawAspect="Content" ObjectID="_1700544523" r:id="rId2"/>
            </w:object>
          </w:r>
        </w:p>
      </w:tc>
    </w:tr>
    <w:tr w:rsidR="00A43787" w14:paraId="305C58FA" w14:textId="77777777" w:rsidTr="00F54A13">
      <w:trPr>
        <w:cantSplit/>
        <w:trHeight w:val="267"/>
      </w:trPr>
      <w:tc>
        <w:tcPr>
          <w:tcW w:w="426" w:type="dxa"/>
        </w:tcPr>
        <w:p w14:paraId="3ACC354E" w14:textId="77777777" w:rsidR="00A43787" w:rsidRDefault="00A43787" w:rsidP="00E31065">
          <w:pPr>
            <w:pStyle w:val="berschrift1"/>
            <w:tabs>
              <w:tab w:val="left" w:pos="1349"/>
              <w:tab w:val="left" w:pos="7869"/>
            </w:tabs>
            <w:jc w:val="left"/>
            <w:rPr>
              <w:rFonts w:ascii="Arial" w:hAnsi="Arial"/>
              <w:sz w:val="16"/>
              <w:lang w:val="it-IT"/>
            </w:rPr>
          </w:pPr>
        </w:p>
      </w:tc>
      <w:tc>
        <w:tcPr>
          <w:tcW w:w="9479" w:type="dxa"/>
          <w:gridSpan w:val="2"/>
          <w:tcBorders>
            <w:top w:val="single" w:sz="4" w:space="0" w:color="auto"/>
          </w:tcBorders>
        </w:tcPr>
        <w:p w14:paraId="4725D43E" w14:textId="77777777" w:rsidR="00A43787" w:rsidRDefault="00A43787">
          <w:pPr>
            <w:pStyle w:val="berschrift1"/>
            <w:tabs>
              <w:tab w:val="left" w:pos="1349"/>
              <w:tab w:val="left" w:pos="7869"/>
            </w:tabs>
            <w:rPr>
              <w:rFonts w:ascii="Arial" w:hAnsi="Arial"/>
              <w:sz w:val="16"/>
              <w:lang w:val="it-IT"/>
            </w:rPr>
          </w:pPr>
        </w:p>
      </w:tc>
      <w:tc>
        <w:tcPr>
          <w:tcW w:w="160" w:type="dxa"/>
          <w:tcBorders>
            <w:left w:val="nil"/>
          </w:tcBorders>
        </w:tcPr>
        <w:p w14:paraId="114C1F60" w14:textId="77777777" w:rsidR="00A43787" w:rsidRDefault="00A43787">
          <w:pPr>
            <w:pStyle w:val="berschrift1"/>
            <w:tabs>
              <w:tab w:val="left" w:pos="1349"/>
              <w:tab w:val="left" w:pos="7869"/>
            </w:tabs>
            <w:rPr>
              <w:rFonts w:ascii="Arial" w:hAnsi="Arial"/>
              <w:sz w:val="16"/>
              <w:lang w:val="it-IT"/>
            </w:rPr>
          </w:pPr>
        </w:p>
      </w:tc>
    </w:tr>
  </w:tbl>
  <w:p w14:paraId="61CE4403" w14:textId="77777777" w:rsidR="00A43787" w:rsidRDefault="00A43787" w:rsidP="00E3106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802D40"/>
    <w:multiLevelType w:val="hybridMultilevel"/>
    <w:tmpl w:val="6316C2C6"/>
    <w:lvl w:ilvl="0" w:tplc="040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716"/>
    <w:rsid w:val="00000200"/>
    <w:rsid w:val="00003A0E"/>
    <w:rsid w:val="00043FC3"/>
    <w:rsid w:val="0006540C"/>
    <w:rsid w:val="00065D86"/>
    <w:rsid w:val="00081354"/>
    <w:rsid w:val="000816BF"/>
    <w:rsid w:val="00087E12"/>
    <w:rsid w:val="000B5B57"/>
    <w:rsid w:val="000B5C66"/>
    <w:rsid w:val="000C1F75"/>
    <w:rsid w:val="000E3E5F"/>
    <w:rsid w:val="00100FD1"/>
    <w:rsid w:val="001035C5"/>
    <w:rsid w:val="0013040C"/>
    <w:rsid w:val="001B34AA"/>
    <w:rsid w:val="001B79C1"/>
    <w:rsid w:val="001C0B66"/>
    <w:rsid w:val="001D60A6"/>
    <w:rsid w:val="001F3C4B"/>
    <w:rsid w:val="00200CF8"/>
    <w:rsid w:val="0020257F"/>
    <w:rsid w:val="0021196C"/>
    <w:rsid w:val="00226F22"/>
    <w:rsid w:val="00227E5B"/>
    <w:rsid w:val="00244031"/>
    <w:rsid w:val="00247B45"/>
    <w:rsid w:val="00253482"/>
    <w:rsid w:val="002702A0"/>
    <w:rsid w:val="00343837"/>
    <w:rsid w:val="0035422F"/>
    <w:rsid w:val="00360262"/>
    <w:rsid w:val="00363F65"/>
    <w:rsid w:val="0037010B"/>
    <w:rsid w:val="003770D9"/>
    <w:rsid w:val="0038327D"/>
    <w:rsid w:val="00394415"/>
    <w:rsid w:val="003A2210"/>
    <w:rsid w:val="003A3F87"/>
    <w:rsid w:val="003C27E7"/>
    <w:rsid w:val="003D0ECA"/>
    <w:rsid w:val="003E13B2"/>
    <w:rsid w:val="003E1A2B"/>
    <w:rsid w:val="003F5007"/>
    <w:rsid w:val="003F5F70"/>
    <w:rsid w:val="003F6696"/>
    <w:rsid w:val="004073BF"/>
    <w:rsid w:val="00415C24"/>
    <w:rsid w:val="0042307F"/>
    <w:rsid w:val="0044167C"/>
    <w:rsid w:val="00443278"/>
    <w:rsid w:val="004701D4"/>
    <w:rsid w:val="004817A5"/>
    <w:rsid w:val="00492CDA"/>
    <w:rsid w:val="005254C4"/>
    <w:rsid w:val="00534078"/>
    <w:rsid w:val="00566A4B"/>
    <w:rsid w:val="00567E6B"/>
    <w:rsid w:val="0057635A"/>
    <w:rsid w:val="00592870"/>
    <w:rsid w:val="005A6092"/>
    <w:rsid w:val="005D6A5D"/>
    <w:rsid w:val="005D7C90"/>
    <w:rsid w:val="005E2C83"/>
    <w:rsid w:val="005F532C"/>
    <w:rsid w:val="0061150C"/>
    <w:rsid w:val="00633CF5"/>
    <w:rsid w:val="00641D3B"/>
    <w:rsid w:val="00660965"/>
    <w:rsid w:val="006633BF"/>
    <w:rsid w:val="00683767"/>
    <w:rsid w:val="00690C55"/>
    <w:rsid w:val="00690EAA"/>
    <w:rsid w:val="00696118"/>
    <w:rsid w:val="006C72B5"/>
    <w:rsid w:val="006D1087"/>
    <w:rsid w:val="006E4535"/>
    <w:rsid w:val="006F54E3"/>
    <w:rsid w:val="00723051"/>
    <w:rsid w:val="007261B2"/>
    <w:rsid w:val="00727734"/>
    <w:rsid w:val="007305F9"/>
    <w:rsid w:val="00740050"/>
    <w:rsid w:val="00774226"/>
    <w:rsid w:val="007B38E3"/>
    <w:rsid w:val="007C2238"/>
    <w:rsid w:val="007C6F92"/>
    <w:rsid w:val="007D339F"/>
    <w:rsid w:val="007D3B32"/>
    <w:rsid w:val="007D66E7"/>
    <w:rsid w:val="007F54F6"/>
    <w:rsid w:val="00811008"/>
    <w:rsid w:val="008179CF"/>
    <w:rsid w:val="00863343"/>
    <w:rsid w:val="00891058"/>
    <w:rsid w:val="00897E85"/>
    <w:rsid w:val="008A088E"/>
    <w:rsid w:val="008B2155"/>
    <w:rsid w:val="008B7AD5"/>
    <w:rsid w:val="008C4716"/>
    <w:rsid w:val="008D0A03"/>
    <w:rsid w:val="008D325A"/>
    <w:rsid w:val="008D3670"/>
    <w:rsid w:val="008D7093"/>
    <w:rsid w:val="008D7A53"/>
    <w:rsid w:val="008F3C08"/>
    <w:rsid w:val="00901330"/>
    <w:rsid w:val="00903A78"/>
    <w:rsid w:val="0094635D"/>
    <w:rsid w:val="00967821"/>
    <w:rsid w:val="009712A5"/>
    <w:rsid w:val="009B13D4"/>
    <w:rsid w:val="009B7D82"/>
    <w:rsid w:val="009E3C21"/>
    <w:rsid w:val="009E73C6"/>
    <w:rsid w:val="009F2879"/>
    <w:rsid w:val="00A43787"/>
    <w:rsid w:val="00A4780B"/>
    <w:rsid w:val="00A76E68"/>
    <w:rsid w:val="00AE282B"/>
    <w:rsid w:val="00AE749A"/>
    <w:rsid w:val="00B505B3"/>
    <w:rsid w:val="00B65A06"/>
    <w:rsid w:val="00B65C99"/>
    <w:rsid w:val="00B85452"/>
    <w:rsid w:val="00B91FA2"/>
    <w:rsid w:val="00BA1624"/>
    <w:rsid w:val="00BA37B8"/>
    <w:rsid w:val="00BA61A0"/>
    <w:rsid w:val="00BC3D5F"/>
    <w:rsid w:val="00C62A25"/>
    <w:rsid w:val="00C70E46"/>
    <w:rsid w:val="00C72FF1"/>
    <w:rsid w:val="00C92A8C"/>
    <w:rsid w:val="00CA30C4"/>
    <w:rsid w:val="00CB6DB3"/>
    <w:rsid w:val="00CC165F"/>
    <w:rsid w:val="00CD397F"/>
    <w:rsid w:val="00CE30D3"/>
    <w:rsid w:val="00CF1C68"/>
    <w:rsid w:val="00D03CD8"/>
    <w:rsid w:val="00D105EF"/>
    <w:rsid w:val="00D1718F"/>
    <w:rsid w:val="00D2414C"/>
    <w:rsid w:val="00D24608"/>
    <w:rsid w:val="00D423DF"/>
    <w:rsid w:val="00D45C5A"/>
    <w:rsid w:val="00D67332"/>
    <w:rsid w:val="00D70001"/>
    <w:rsid w:val="00DA4426"/>
    <w:rsid w:val="00DB2AE9"/>
    <w:rsid w:val="00DF05E3"/>
    <w:rsid w:val="00DF47B9"/>
    <w:rsid w:val="00E255AE"/>
    <w:rsid w:val="00E31065"/>
    <w:rsid w:val="00E44EE2"/>
    <w:rsid w:val="00EE185C"/>
    <w:rsid w:val="00EE42F9"/>
    <w:rsid w:val="00EE649B"/>
    <w:rsid w:val="00EF1B65"/>
    <w:rsid w:val="00EF3F69"/>
    <w:rsid w:val="00F01C9A"/>
    <w:rsid w:val="00F05968"/>
    <w:rsid w:val="00F13578"/>
    <w:rsid w:val="00F25245"/>
    <w:rsid w:val="00F3788B"/>
    <w:rsid w:val="00F4114E"/>
    <w:rsid w:val="00F5109B"/>
    <w:rsid w:val="00F54A13"/>
    <w:rsid w:val="00F568D5"/>
    <w:rsid w:val="00F57F02"/>
    <w:rsid w:val="00F763A3"/>
    <w:rsid w:val="00F90D3A"/>
    <w:rsid w:val="00F90EF0"/>
    <w:rsid w:val="00FA517A"/>
    <w:rsid w:val="00FA6E8E"/>
    <w:rsid w:val="00FC2333"/>
    <w:rsid w:val="00FD76EC"/>
    <w:rsid w:val="00FE0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  <w14:docId w14:val="1536B6D2"/>
  <w15:docId w15:val="{74B2BDE1-F8B0-49AC-B286-81E352D55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F54A13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rsid w:val="001B79C1"/>
    <w:pPr>
      <w:keepNext/>
      <w:spacing w:after="0" w:line="240" w:lineRule="auto"/>
      <w:jc w:val="right"/>
      <w:outlineLvl w:val="0"/>
    </w:pPr>
    <w:rPr>
      <w:rFonts w:ascii="FrankfurtGothic" w:eastAsia="Times New Roman" w:hAnsi="FrankfurtGothic" w:cs="Times New Roman"/>
      <w:b/>
      <w:sz w:val="18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1B79C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rsid w:val="001B79C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rsid w:val="008D3670"/>
    <w:pPr>
      <w:spacing w:after="0" w:line="240" w:lineRule="auto"/>
    </w:pPr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rsid w:val="008D3670"/>
    <w:rPr>
      <w:rFonts w:ascii="Tahoma" w:hAnsi="Tahoma" w:cs="Tahoma"/>
      <w:sz w:val="16"/>
      <w:szCs w:val="16"/>
      <w:lang w:eastAsia="de-DE"/>
    </w:rPr>
  </w:style>
  <w:style w:type="character" w:styleId="Hyperlink">
    <w:name w:val="Hyperlink"/>
    <w:basedOn w:val="Absatz-Standardschriftart"/>
    <w:rsid w:val="00BA1624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727734"/>
    <w:pPr>
      <w:ind w:left="720"/>
      <w:contextualSpacing/>
    </w:pPr>
  </w:style>
  <w:style w:type="table" w:styleId="Tabellenraster">
    <w:name w:val="Table Grid"/>
    <w:basedOn w:val="NormaleTabelle"/>
    <w:rsid w:val="00EE42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tausch\winword\vorlagen\Briefkopf_Gde_Annaberg2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2E1DE10BA1D247811F6987B82AB0AF" ma:contentTypeVersion="13" ma:contentTypeDescription="Ein neues Dokument erstellen." ma:contentTypeScope="" ma:versionID="63d05a9a65e87317cc9c64ef41cb812b">
  <xsd:schema xmlns:xsd="http://www.w3.org/2001/XMLSchema" xmlns:xs="http://www.w3.org/2001/XMLSchema" xmlns:p="http://schemas.microsoft.com/office/2006/metadata/properties" xmlns:ns2="784a14b3-9cb2-48d9-aaac-da6e7abfcac9" xmlns:ns3="e38ff1d9-67fc-46f8-98fc-8e51822a1536" targetNamespace="http://schemas.microsoft.com/office/2006/metadata/properties" ma:root="true" ma:fieldsID="a833376c6843e251474fe47ba792afd2" ns2:_="" ns3:_="">
    <xsd:import namespace="784a14b3-9cb2-48d9-aaac-da6e7abfcac9"/>
    <xsd:import namespace="e38ff1d9-67fc-46f8-98fc-8e51822a15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4a14b3-9cb2-48d9-aaac-da6e7abfca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8ff1d9-67fc-46f8-98fc-8e51822a153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9AE604-BD78-4788-B5E9-E7DA4F105958}"/>
</file>

<file path=customXml/itemProps2.xml><?xml version="1.0" encoding="utf-8"?>
<ds:datastoreItem xmlns:ds="http://schemas.openxmlformats.org/officeDocument/2006/customXml" ds:itemID="{1A0A6D2C-1C3D-4F0E-BC3D-297C7997F2F5}"/>
</file>

<file path=customXml/itemProps3.xml><?xml version="1.0" encoding="utf-8"?>
<ds:datastoreItem xmlns:ds="http://schemas.openxmlformats.org/officeDocument/2006/customXml" ds:itemID="{F55D683D-1318-400B-906E-B10618D5137E}"/>
</file>

<file path=docProps/app.xml><?xml version="1.0" encoding="utf-8"?>
<Properties xmlns="http://schemas.openxmlformats.org/officeDocument/2006/extended-properties" xmlns:vt="http://schemas.openxmlformats.org/officeDocument/2006/docPropsVTypes">
  <Template>Briefkopf_Gde_Annaberg2.dot</Template>
  <TotalTime>0</TotalTime>
  <Pages>3</Pages>
  <Words>134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</Company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Kufgem</dc:creator>
  <cp:lastModifiedBy>WS06@kufgem2014.at</cp:lastModifiedBy>
  <cp:revision>3</cp:revision>
  <cp:lastPrinted>2020-01-27T14:53:00Z</cp:lastPrinted>
  <dcterms:created xsi:type="dcterms:W3CDTF">2021-12-09T07:42:00Z</dcterms:created>
  <dcterms:modified xsi:type="dcterms:W3CDTF">2021-12-09T07:42:00Z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0x0101004A2E1DE10BA1D247811F6987B82AB0AF</vt:lpwstr>
  </property>
</Properties>
</file>